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B77" w:rsidRDefault="00DB2B77" w:rsidP="00C65952">
      <w:pPr>
        <w:jc w:val="center"/>
        <w:rPr>
          <w:rFonts w:ascii="Times New Roman" w:hAnsi="Times New Roman"/>
          <w:b/>
          <w:sz w:val="28"/>
          <w:szCs w:val="28"/>
        </w:rPr>
      </w:pPr>
      <w:r w:rsidRPr="00B43620">
        <w:rPr>
          <w:rFonts w:ascii="Times New Roman" w:hAnsi="Times New Roman"/>
          <w:b/>
          <w:sz w:val="28"/>
          <w:szCs w:val="28"/>
        </w:rPr>
        <w:t>Тема: «Сравнительный анализ результатов экзаменов в форме ЕГЭ выпускников 11-х классов в разрезе образовательных учреждений район</w:t>
      </w:r>
      <w:r>
        <w:rPr>
          <w:rFonts w:ascii="Times New Roman" w:hAnsi="Times New Roman"/>
          <w:b/>
          <w:sz w:val="28"/>
          <w:szCs w:val="28"/>
        </w:rPr>
        <w:t>а»</w:t>
      </w:r>
    </w:p>
    <w:p w:rsidR="00DB2B77" w:rsidRPr="00767948" w:rsidRDefault="00DB2B77" w:rsidP="00767948">
      <w:pPr>
        <w:rPr>
          <w:rFonts w:ascii="Times New Roman" w:hAnsi="Times New Roman"/>
          <w:sz w:val="28"/>
          <w:szCs w:val="28"/>
        </w:rPr>
      </w:pPr>
      <w:r w:rsidRPr="00767948">
        <w:rPr>
          <w:rFonts w:ascii="Times New Roman" w:hAnsi="Times New Roman"/>
          <w:sz w:val="28"/>
          <w:szCs w:val="28"/>
        </w:rPr>
        <w:t>Ведущий специалист РОО Р.С.Бикбаев</w:t>
      </w:r>
    </w:p>
    <w:p w:rsidR="00DB2B77" w:rsidRPr="006C0E4F" w:rsidRDefault="00DB2B77">
      <w:pPr>
        <w:pStyle w:val="a"/>
        <w:widowControl w:val="0"/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sz w:val="28"/>
          <w:szCs w:val="28"/>
        </w:rPr>
        <w:t xml:space="preserve"> </w:t>
      </w:r>
      <w:r w:rsidRPr="006C0E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B2B77" w:rsidRPr="006C0E4F" w:rsidRDefault="00DB2B77">
      <w:pPr>
        <w:pStyle w:val="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165 выпускников</w:t>
      </w:r>
      <w:r w:rsidRPr="006C0E4F">
        <w:rPr>
          <w:rFonts w:ascii="Times New Roman" w:hAnsi="Times New Roman" w:cs="Times New Roman"/>
          <w:sz w:val="28"/>
          <w:szCs w:val="28"/>
        </w:rPr>
        <w:t xml:space="preserve"> 11 класса района проход</w:t>
      </w:r>
      <w:r>
        <w:rPr>
          <w:rFonts w:ascii="Times New Roman" w:hAnsi="Times New Roman" w:cs="Times New Roman"/>
          <w:sz w:val="28"/>
          <w:szCs w:val="28"/>
        </w:rPr>
        <w:t>или ГИА в форме ЕГЭ.</w:t>
      </w:r>
      <w:r w:rsidRPr="006C0E4F">
        <w:rPr>
          <w:rFonts w:ascii="Times New Roman" w:hAnsi="Times New Roman" w:cs="Times New Roman"/>
          <w:sz w:val="28"/>
          <w:szCs w:val="28"/>
        </w:rPr>
        <w:t xml:space="preserve"> ЕГЭ проводится на базе МОАУ СОШ № 2 с. Исянгулово.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этом году при проведении ЕГЭ </w:t>
      </w:r>
      <w:r w:rsidRPr="000541C0">
        <w:rPr>
          <w:rFonts w:ascii="Times New Roman" w:hAnsi="Times New Roman" w:cs="Times New Roman"/>
          <w:sz w:val="28"/>
          <w:szCs w:val="28"/>
        </w:rPr>
        <w:t xml:space="preserve">при осуществлении пропускного режима </w:t>
      </w:r>
      <w:r>
        <w:rPr>
          <w:rFonts w:ascii="Times New Roman" w:hAnsi="Times New Roman" w:cs="Times New Roman"/>
          <w:sz w:val="28"/>
          <w:szCs w:val="28"/>
        </w:rPr>
        <w:t>были</w:t>
      </w:r>
      <w:r w:rsidRPr="006C0E4F">
        <w:rPr>
          <w:rFonts w:ascii="Times New Roman" w:hAnsi="Times New Roman" w:cs="Times New Roman"/>
          <w:sz w:val="28"/>
          <w:szCs w:val="28"/>
        </w:rPr>
        <w:t xml:space="preserve"> использова</w:t>
      </w:r>
      <w:r>
        <w:rPr>
          <w:rFonts w:ascii="Times New Roman" w:hAnsi="Times New Roman" w:cs="Times New Roman"/>
          <w:sz w:val="28"/>
          <w:szCs w:val="28"/>
        </w:rPr>
        <w:t>ны</w:t>
      </w:r>
      <w:r w:rsidRPr="006C0E4F">
        <w:rPr>
          <w:rFonts w:ascii="Times New Roman" w:hAnsi="Times New Roman" w:cs="Times New Roman"/>
          <w:sz w:val="28"/>
          <w:szCs w:val="28"/>
        </w:rPr>
        <w:t xml:space="preserve"> в аудиториях видеокамеры, металлоискатели. Ужесточ</w:t>
      </w:r>
      <w:r>
        <w:rPr>
          <w:rFonts w:ascii="Times New Roman" w:hAnsi="Times New Roman" w:cs="Times New Roman"/>
          <w:sz w:val="28"/>
          <w:szCs w:val="28"/>
        </w:rPr>
        <w:t>илась</w:t>
      </w:r>
      <w:r w:rsidRPr="006C0E4F">
        <w:rPr>
          <w:rFonts w:ascii="Times New Roman" w:hAnsi="Times New Roman" w:cs="Times New Roman"/>
          <w:sz w:val="28"/>
          <w:szCs w:val="28"/>
        </w:rPr>
        <w:t xml:space="preserve"> процедура проведения пропускного режи</w:t>
      </w:r>
      <w:r>
        <w:rPr>
          <w:rFonts w:ascii="Times New Roman" w:hAnsi="Times New Roman" w:cs="Times New Roman"/>
          <w:sz w:val="28"/>
          <w:szCs w:val="28"/>
        </w:rPr>
        <w:t>ма: в здании ППЭ были</w:t>
      </w:r>
      <w:r w:rsidRPr="006C0E4F">
        <w:rPr>
          <w:rFonts w:ascii="Times New Roman" w:hAnsi="Times New Roman" w:cs="Times New Roman"/>
          <w:sz w:val="28"/>
          <w:szCs w:val="28"/>
        </w:rPr>
        <w:t xml:space="preserve"> выделен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C0E4F">
        <w:rPr>
          <w:rFonts w:ascii="Times New Roman" w:hAnsi="Times New Roman" w:cs="Times New Roman"/>
          <w:sz w:val="28"/>
          <w:szCs w:val="28"/>
        </w:rPr>
        <w:t xml:space="preserve"> отдельн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6C0E4F">
        <w:rPr>
          <w:rFonts w:ascii="Times New Roman" w:hAnsi="Times New Roman" w:cs="Times New Roman"/>
          <w:sz w:val="28"/>
          <w:szCs w:val="28"/>
        </w:rPr>
        <w:t xml:space="preserve"> помещение  для личных вещей участников.</w:t>
      </w:r>
    </w:p>
    <w:p w:rsidR="00DB2B77" w:rsidRPr="006C0E4F" w:rsidRDefault="00DB2B77">
      <w:pPr>
        <w:pStyle w:val="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sz w:val="28"/>
          <w:szCs w:val="28"/>
        </w:rPr>
        <w:t xml:space="preserve"> В целях подг</w:t>
      </w:r>
      <w:r>
        <w:rPr>
          <w:rFonts w:ascii="Times New Roman" w:hAnsi="Times New Roman" w:cs="Times New Roman"/>
          <w:sz w:val="28"/>
          <w:szCs w:val="28"/>
        </w:rPr>
        <w:t>отовки к ГИА с октябре по май включительно  2017-2018 учебного года  для выпускников</w:t>
      </w:r>
      <w:r w:rsidRPr="006C0E4F">
        <w:rPr>
          <w:rFonts w:ascii="Times New Roman" w:hAnsi="Times New Roman" w:cs="Times New Roman"/>
          <w:sz w:val="28"/>
          <w:szCs w:val="28"/>
        </w:rPr>
        <w:t xml:space="preserve"> 11 классов были проведены </w:t>
      </w:r>
      <w:r>
        <w:rPr>
          <w:rFonts w:ascii="Times New Roman" w:hAnsi="Times New Roman" w:cs="Times New Roman"/>
          <w:sz w:val="28"/>
          <w:szCs w:val="28"/>
        </w:rPr>
        <w:t>в три этапа тренировоч</w:t>
      </w:r>
      <w:r w:rsidRPr="006C0E4F">
        <w:rPr>
          <w:rFonts w:ascii="Times New Roman" w:hAnsi="Times New Roman" w:cs="Times New Roman"/>
          <w:sz w:val="28"/>
          <w:szCs w:val="28"/>
        </w:rPr>
        <w:t xml:space="preserve">ные экзамены в форме  </w:t>
      </w:r>
      <w:r>
        <w:rPr>
          <w:rFonts w:ascii="Times New Roman" w:hAnsi="Times New Roman" w:cs="Times New Roman"/>
          <w:sz w:val="28"/>
          <w:szCs w:val="28"/>
        </w:rPr>
        <w:t>ОГЭ и</w:t>
      </w:r>
      <w:r w:rsidRPr="006C0E4F">
        <w:rPr>
          <w:rFonts w:ascii="Times New Roman" w:hAnsi="Times New Roman" w:cs="Times New Roman"/>
          <w:sz w:val="28"/>
          <w:szCs w:val="28"/>
        </w:rPr>
        <w:t xml:space="preserve"> ЕГЭ по обязательным учебным предметам</w:t>
      </w:r>
      <w:r>
        <w:rPr>
          <w:rFonts w:ascii="Times New Roman" w:hAnsi="Times New Roman" w:cs="Times New Roman"/>
          <w:sz w:val="28"/>
          <w:szCs w:val="28"/>
        </w:rPr>
        <w:t xml:space="preserve"> и  предметам по выбору</w:t>
      </w:r>
      <w:r w:rsidRPr="006C0E4F">
        <w:rPr>
          <w:rFonts w:ascii="Times New Roman" w:hAnsi="Times New Roman" w:cs="Times New Roman"/>
          <w:sz w:val="28"/>
          <w:szCs w:val="28"/>
        </w:rPr>
        <w:t>.  Репетиционные экзамены проводятся ежегодно и основной целью является не только выявление уровня знаний, н</w:t>
      </w:r>
      <w:r>
        <w:rPr>
          <w:rFonts w:ascii="Times New Roman" w:hAnsi="Times New Roman" w:cs="Times New Roman"/>
          <w:sz w:val="28"/>
          <w:szCs w:val="28"/>
        </w:rPr>
        <w:t>о  и сознательного выбора учебных предметов на экзамены, адаптация выпускников к</w:t>
      </w:r>
      <w:r w:rsidRPr="006C0E4F">
        <w:rPr>
          <w:rFonts w:ascii="Times New Roman" w:hAnsi="Times New Roman" w:cs="Times New Roman"/>
          <w:sz w:val="28"/>
          <w:szCs w:val="28"/>
        </w:rPr>
        <w:t xml:space="preserve"> условиям, в которых они будут проходить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6C0E4F">
        <w:rPr>
          <w:rFonts w:ascii="Times New Roman" w:hAnsi="Times New Roman" w:cs="Times New Roman"/>
          <w:sz w:val="28"/>
          <w:szCs w:val="28"/>
        </w:rPr>
        <w:t>ГИА, отрабо</w:t>
      </w:r>
      <w:r>
        <w:rPr>
          <w:rFonts w:ascii="Times New Roman" w:hAnsi="Times New Roman" w:cs="Times New Roman"/>
          <w:sz w:val="28"/>
          <w:szCs w:val="28"/>
        </w:rPr>
        <w:t>тать процедуру прохождения ГИА,</w:t>
      </w:r>
      <w:r w:rsidRPr="006C0E4F">
        <w:rPr>
          <w:rFonts w:ascii="Times New Roman" w:hAnsi="Times New Roman" w:cs="Times New Roman"/>
          <w:sz w:val="28"/>
          <w:szCs w:val="28"/>
        </w:rPr>
        <w:t xml:space="preserve"> навыков заполнения бланков ответов участниками, выработать алгоритм действий организаторов, которые будут задействованы при проведении ГИА. На репетиционных экзаменах в форме ЕГЭ  для осуществления пропускного режима были использованы металлоискатели. </w:t>
      </w:r>
      <w:r>
        <w:rPr>
          <w:rFonts w:ascii="Times New Roman" w:hAnsi="Times New Roman" w:cs="Times New Roman"/>
          <w:sz w:val="28"/>
          <w:szCs w:val="28"/>
        </w:rPr>
        <w:t xml:space="preserve">Также в течение учебного года тьюторами проводилось дополнительное обучение по профильным учебным предметам с целью подготовки к ЕГЭ. </w:t>
      </w:r>
      <w:r w:rsidRPr="006C0E4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B2B77" w:rsidRDefault="00DB2B77">
      <w:pPr>
        <w:pStyle w:val="a"/>
        <w:spacing w:after="0" w:line="10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C0E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 общеобразовательных организациях классными руководителями, школьными психологами провод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ились</w:t>
      </w:r>
      <w:r w:rsidRPr="006C0E4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тренинги, анкетирование, беседы по выявлению психологической подготовленности учащихся к ГИА, которые позволяют выявить </w:t>
      </w:r>
      <w:r w:rsidRPr="006C0E4F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 xml:space="preserve"> основные факторы, вызывающие или усиливающие экзаменационный стресс, как например </w:t>
      </w:r>
      <w:r w:rsidRPr="006C0E4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C0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негативный настрой; ситуации неопределенности и ограничения времени; сомнения в полноте и прочности знаний, в собственных способностях - логическом мышлении, умении анализировать. </w:t>
      </w:r>
    </w:p>
    <w:p w:rsidR="00DB2B77" w:rsidRDefault="00DB2B77">
      <w:pPr>
        <w:pStyle w:val="a"/>
        <w:spacing w:after="0" w:line="10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октябре и феврале учебного года в целях информационно-разъяснительной работы для родителей, учащихся и учителей с участием специалистов Отдела образования были проведены родительские собрания. На собраниях были даны разъяснения по процедуре проведения ГИА, ознакомление с нормативно-правовой документации, регламентирующая проведение ГИА, акцентировалось внимание на недопущение нарушений со стороны участников ГИА.</w:t>
      </w:r>
    </w:p>
    <w:p w:rsidR="00DB2B77" w:rsidRDefault="00DB2B77">
      <w:pPr>
        <w:pStyle w:val="a"/>
        <w:spacing w:after="0" w:line="10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целях организации и проведения ГИА для выпускников 11-х классов был определен пункт проведения экзамена (ППЭ): на базе МОАУ СОШ №2 с.Исянгулово (руководитель  ППЭ – Садыкова Эльвира Габделбарыевна).</w:t>
      </w:r>
    </w:p>
    <w:p w:rsidR="00DB2B77" w:rsidRDefault="00DB2B77">
      <w:pPr>
        <w:pStyle w:val="a"/>
        <w:spacing w:after="0" w:line="100" w:lineRule="atLeast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 сформирован состав государственной экзаменационной комиссии Республики Башкортостан. В состав комиссии вошли Идельбаева Райля Айдаровна – начальник Отдела образования, Назарова Гавгар Шарифьяновна – директор МОАУ башкирская гимназия-интернат с.Исянгулово, Атнагулов Даян Фаритович – директор МОБУ СОШ д.Верхний Муйнак.</w:t>
      </w:r>
    </w:p>
    <w:p w:rsidR="00DB2B77" w:rsidRPr="006C0E4F" w:rsidRDefault="00DB2B77">
      <w:pPr>
        <w:pStyle w:val="a"/>
        <w:spacing w:after="0" w:line="10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B2B77" w:rsidRPr="006C0E4F" w:rsidRDefault="00DB2B77">
      <w:pPr>
        <w:pStyle w:val="a"/>
        <w:spacing w:after="0" w:line="10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B2B77" w:rsidRPr="006C0E4F" w:rsidRDefault="00DB2B77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b/>
          <w:sz w:val="28"/>
          <w:szCs w:val="28"/>
        </w:rPr>
        <w:t>Результаты  ЕГЭ.</w:t>
      </w:r>
    </w:p>
    <w:p w:rsidR="00DB2B77" w:rsidRPr="006C0E4F" w:rsidRDefault="00DB2B77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 В 2017-2018</w:t>
      </w:r>
      <w:r w:rsidRPr="006C0E4F">
        <w:rPr>
          <w:rFonts w:ascii="Times New Roman" w:hAnsi="Times New Roman" w:cs="Times New Roman"/>
          <w:sz w:val="28"/>
          <w:szCs w:val="28"/>
        </w:rPr>
        <w:t xml:space="preserve"> учебном году в образовательных организациях муниципального района Зианчуринский район</w:t>
      </w:r>
      <w:r>
        <w:rPr>
          <w:rFonts w:ascii="Times New Roman" w:hAnsi="Times New Roman" w:cs="Times New Roman"/>
          <w:sz w:val="28"/>
          <w:szCs w:val="28"/>
        </w:rPr>
        <w:t xml:space="preserve"> Ш уровень обучения завершили 165 учащихся. 165 выпускников</w:t>
      </w:r>
      <w:r w:rsidRPr="006C0E4F">
        <w:rPr>
          <w:rFonts w:ascii="Times New Roman" w:hAnsi="Times New Roman" w:cs="Times New Roman"/>
          <w:sz w:val="28"/>
          <w:szCs w:val="28"/>
        </w:rPr>
        <w:t xml:space="preserve"> государственную итоговую</w:t>
      </w:r>
      <w:r>
        <w:rPr>
          <w:rFonts w:ascii="Times New Roman" w:hAnsi="Times New Roman" w:cs="Times New Roman"/>
          <w:sz w:val="28"/>
          <w:szCs w:val="28"/>
        </w:rPr>
        <w:t xml:space="preserve"> аттестацию прошли в форме ЕГЭ. </w:t>
      </w:r>
      <w:r w:rsidRPr="006C0E4F">
        <w:rPr>
          <w:rFonts w:ascii="Times New Roman" w:hAnsi="Times New Roman" w:cs="Times New Roman"/>
          <w:sz w:val="28"/>
          <w:szCs w:val="28"/>
        </w:rPr>
        <w:t xml:space="preserve">По итогам 2-х обязательных предметов </w:t>
      </w:r>
      <w:r>
        <w:rPr>
          <w:rFonts w:ascii="Times New Roman" w:hAnsi="Times New Roman" w:cs="Times New Roman"/>
          <w:sz w:val="28"/>
          <w:szCs w:val="28"/>
        </w:rPr>
        <w:t>1 выпускник  не набрал</w:t>
      </w:r>
      <w:r w:rsidRPr="006C0E4F">
        <w:rPr>
          <w:rFonts w:ascii="Times New Roman" w:hAnsi="Times New Roman" w:cs="Times New Roman"/>
          <w:sz w:val="28"/>
          <w:szCs w:val="28"/>
        </w:rPr>
        <w:t xml:space="preserve"> обязательный минимум баллов</w:t>
      </w:r>
      <w:r>
        <w:rPr>
          <w:rFonts w:ascii="Times New Roman" w:hAnsi="Times New Roman" w:cs="Times New Roman"/>
          <w:sz w:val="28"/>
          <w:szCs w:val="28"/>
        </w:rPr>
        <w:t xml:space="preserve"> (математика базовый уровень). 164 выпускника</w:t>
      </w:r>
      <w:r w:rsidRPr="006C0E4F">
        <w:rPr>
          <w:rFonts w:ascii="Times New Roman" w:hAnsi="Times New Roman" w:cs="Times New Roman"/>
          <w:sz w:val="28"/>
          <w:szCs w:val="28"/>
        </w:rPr>
        <w:t>, успешно прошедшие ГИА, получили аттестат</w:t>
      </w:r>
      <w:r>
        <w:rPr>
          <w:rFonts w:ascii="Times New Roman" w:hAnsi="Times New Roman" w:cs="Times New Roman"/>
          <w:sz w:val="28"/>
          <w:szCs w:val="28"/>
        </w:rPr>
        <w:t xml:space="preserve"> о среднем общем образовании. 22 выпускника</w:t>
      </w:r>
      <w:r w:rsidRPr="006C0E4F">
        <w:rPr>
          <w:rFonts w:ascii="Times New Roman" w:hAnsi="Times New Roman" w:cs="Times New Roman"/>
          <w:sz w:val="28"/>
          <w:szCs w:val="28"/>
        </w:rPr>
        <w:t xml:space="preserve"> были награждены   медалью «За особые успехи в учении».</w:t>
      </w:r>
    </w:p>
    <w:p w:rsidR="00DB2B77" w:rsidRPr="006C0E4F" w:rsidRDefault="00DB2B77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sz w:val="28"/>
          <w:szCs w:val="28"/>
        </w:rPr>
        <w:t xml:space="preserve">Результаты ЕГЭ выпускников 11-х классов </w:t>
      </w:r>
    </w:p>
    <w:p w:rsidR="00DB2B77" w:rsidRPr="00985879" w:rsidRDefault="00DB2B77" w:rsidP="00985879">
      <w:pPr>
        <w:pStyle w:val="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879">
        <w:rPr>
          <w:rFonts w:ascii="Times New Roman" w:hAnsi="Times New Roman" w:cs="Times New Roman"/>
          <w:b/>
          <w:sz w:val="28"/>
          <w:szCs w:val="28"/>
        </w:rPr>
        <w:t>Доля лиц, сдавших ЕГЭ</w:t>
      </w:r>
    </w:p>
    <w:p w:rsidR="00DB2B77" w:rsidRPr="000541C0" w:rsidRDefault="00DB2B77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A0"/>
      </w:tblPr>
      <w:tblGrid>
        <w:gridCol w:w="824"/>
        <w:gridCol w:w="812"/>
        <w:gridCol w:w="812"/>
        <w:gridCol w:w="893"/>
        <w:gridCol w:w="813"/>
        <w:gridCol w:w="827"/>
        <w:gridCol w:w="4403"/>
      </w:tblGrid>
      <w:tr w:rsidR="00DB2B77" w:rsidRPr="000541C0" w:rsidTr="00DF4160">
        <w:trPr>
          <w:trHeight w:val="276"/>
        </w:trPr>
        <w:tc>
          <w:tcPr>
            <w:tcW w:w="82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0541C0" w:rsidRDefault="00DB2B77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2 г"/>
              </w:smartTagPr>
              <w:r w:rsidRPr="000541C0">
                <w:rPr>
                  <w:rFonts w:ascii="Times New Roman" w:hAnsi="Times New Roman" w:cs="Times New Roman"/>
                  <w:sz w:val="28"/>
                  <w:szCs w:val="28"/>
                </w:rPr>
                <w:t>2012 г</w:t>
              </w:r>
            </w:smartTag>
            <w:r w:rsidRPr="000541C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0541C0" w:rsidRDefault="00DB2B77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3 г"/>
              </w:smartTagPr>
              <w:r w:rsidRPr="000541C0">
                <w:rPr>
                  <w:rFonts w:ascii="Times New Roman" w:hAnsi="Times New Roman" w:cs="Times New Roman"/>
                  <w:sz w:val="28"/>
                  <w:szCs w:val="28"/>
                </w:rPr>
                <w:t>2013 г</w:t>
              </w:r>
            </w:smartTag>
            <w:r w:rsidRPr="000541C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0541C0" w:rsidRDefault="00DB2B77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0541C0">
                <w:rPr>
                  <w:rFonts w:ascii="Times New Roman" w:hAnsi="Times New Roman" w:cs="Times New Roman"/>
                  <w:sz w:val="28"/>
                  <w:szCs w:val="28"/>
                </w:rPr>
                <w:t>2014 г</w:t>
              </w:r>
            </w:smartTag>
            <w:r w:rsidRPr="000541C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0541C0" w:rsidRDefault="00DB2B77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C0">
              <w:rPr>
                <w:rFonts w:ascii="Times New Roman" w:hAnsi="Times New Roman" w:cs="Times New Roman"/>
                <w:sz w:val="28"/>
                <w:szCs w:val="28"/>
              </w:rPr>
              <w:t>2015г.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DB2B77" w:rsidRPr="000541C0" w:rsidRDefault="00DB2B77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0541C0">
                <w:rPr>
                  <w:rFonts w:ascii="Times New Roman" w:hAnsi="Times New Roman" w:cs="Times New Roman"/>
                  <w:sz w:val="28"/>
                  <w:szCs w:val="28"/>
                </w:rPr>
                <w:t>2016 г</w:t>
              </w:r>
            </w:smartTag>
            <w:r w:rsidRPr="000541C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DB2B77" w:rsidRPr="000541C0" w:rsidRDefault="00DB2B77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4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DB2B77" w:rsidRDefault="00DB2B77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2018г.</w:t>
            </w:r>
          </w:p>
        </w:tc>
      </w:tr>
      <w:tr w:rsidR="00DB2B77" w:rsidRPr="000541C0" w:rsidTr="00DF4160">
        <w:trPr>
          <w:trHeight w:val="276"/>
        </w:trPr>
        <w:tc>
          <w:tcPr>
            <w:tcW w:w="82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0541C0" w:rsidRDefault="00DB2B77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C0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0541C0" w:rsidRDefault="00DB2B77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C0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0541C0" w:rsidRDefault="00DB2B77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C0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0541C0" w:rsidRDefault="00DB2B77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41C0">
              <w:rPr>
                <w:rFonts w:ascii="Times New Roman" w:hAnsi="Times New Roman" w:cs="Times New Roman"/>
                <w:sz w:val="28"/>
                <w:szCs w:val="28"/>
              </w:rPr>
              <w:t>98,2</w:t>
            </w:r>
          </w:p>
        </w:tc>
        <w:tc>
          <w:tcPr>
            <w:tcW w:w="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DB2B77" w:rsidRPr="000541C0" w:rsidRDefault="00DB2B77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99,4</w:t>
            </w:r>
          </w:p>
        </w:tc>
        <w:tc>
          <w:tcPr>
            <w:tcW w:w="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DB2B77" w:rsidRDefault="00DB2B77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44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:rsidR="00DB2B77" w:rsidRDefault="00DB2B77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99,8</w:t>
            </w:r>
          </w:p>
        </w:tc>
      </w:tr>
    </w:tbl>
    <w:p w:rsidR="00DB2B77" w:rsidRDefault="00DB2B77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DB2B77" w:rsidRDefault="00DB2B77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DB2B77" w:rsidRDefault="00DB2B77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DB2B77" w:rsidRDefault="00DB2B77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DB2B77" w:rsidRDefault="00DB2B77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DB2B77" w:rsidRDefault="00DB2B77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DB2B77" w:rsidRDefault="00DB2B77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DB2B77" w:rsidRPr="006C0E4F" w:rsidRDefault="00DB2B77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DB2B77" w:rsidRPr="00A93907" w:rsidRDefault="00DB2B77" w:rsidP="00A93907">
      <w:pPr>
        <w:pStyle w:val="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3907">
        <w:rPr>
          <w:rFonts w:ascii="Times New Roman" w:hAnsi="Times New Roman" w:cs="Times New Roman"/>
          <w:b/>
          <w:sz w:val="28"/>
          <w:szCs w:val="28"/>
        </w:rPr>
        <w:t xml:space="preserve">Результаты ЕГЭ </w:t>
      </w:r>
      <w:r>
        <w:rPr>
          <w:rFonts w:ascii="Times New Roman" w:hAnsi="Times New Roman" w:cs="Times New Roman"/>
          <w:b/>
          <w:sz w:val="28"/>
          <w:szCs w:val="28"/>
        </w:rPr>
        <w:t>МР Зианчуринский район РБ в 2018</w:t>
      </w:r>
      <w:r w:rsidRPr="00A93907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tbl>
      <w:tblPr>
        <w:tblW w:w="0" w:type="auto"/>
        <w:tblInd w:w="-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A0"/>
      </w:tblPr>
      <w:tblGrid>
        <w:gridCol w:w="430"/>
        <w:gridCol w:w="2364"/>
        <w:gridCol w:w="1518"/>
        <w:gridCol w:w="1857"/>
        <w:gridCol w:w="1310"/>
        <w:gridCol w:w="1166"/>
        <w:gridCol w:w="739"/>
      </w:tblGrid>
      <w:tr w:rsidR="00DB2B77" w:rsidRPr="0094737B" w:rsidTr="00DF4160">
        <w:tc>
          <w:tcPr>
            <w:tcW w:w="43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Количество сдававших, чел всего 11 кл.</w:t>
            </w:r>
          </w:p>
        </w:tc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Количество не набравших минимального порога, чел.</w:t>
            </w:r>
          </w:p>
        </w:tc>
        <w:tc>
          <w:tcPr>
            <w:tcW w:w="1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Средний балл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 w:cs="Times New Roman"/>
                  <w:sz w:val="28"/>
                  <w:szCs w:val="28"/>
                </w:rPr>
                <w:t>2017 г</w:t>
              </w:r>
            </w:smartTag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Средний балл</w:t>
            </w:r>
          </w:p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 w:cs="Times New Roman"/>
                  <w:sz w:val="28"/>
                  <w:szCs w:val="28"/>
                </w:rPr>
                <w:t>2018 г</w:t>
              </w:r>
            </w:smartTag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DB2B77" w:rsidRPr="0094737B" w:rsidTr="00DF4160">
        <w:tc>
          <w:tcPr>
            <w:tcW w:w="43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DF4160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По району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району</w:t>
            </w:r>
          </w:p>
        </w:tc>
        <w:tc>
          <w:tcPr>
            <w:tcW w:w="7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По РБ</w:t>
            </w:r>
          </w:p>
        </w:tc>
      </w:tr>
      <w:tr w:rsidR="00DB2B77" w:rsidRPr="0094737B" w:rsidTr="00DF4160">
        <w:tc>
          <w:tcPr>
            <w:tcW w:w="43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165</w:t>
            </w:r>
          </w:p>
        </w:tc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DF4160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62,5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7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2B77" w:rsidRPr="0094737B" w:rsidTr="00DF4160">
        <w:tc>
          <w:tcPr>
            <w:tcW w:w="43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1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DF4160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56,3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7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2B77" w:rsidRPr="0094737B" w:rsidTr="00DF4160">
        <w:tc>
          <w:tcPr>
            <w:tcW w:w="43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DF4160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7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2B77" w:rsidRPr="0094737B" w:rsidTr="00DF4160">
        <w:tc>
          <w:tcPr>
            <w:tcW w:w="43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DF4160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46,5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7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2B77" w:rsidRPr="0094737B" w:rsidTr="00DF4160">
        <w:tc>
          <w:tcPr>
            <w:tcW w:w="43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1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DF4160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64,3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7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2B77" w:rsidRPr="0094737B" w:rsidTr="00DF4160">
        <w:tc>
          <w:tcPr>
            <w:tcW w:w="43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DF4160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7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2B77" w:rsidRPr="0094737B" w:rsidTr="00DF4160">
        <w:tc>
          <w:tcPr>
            <w:tcW w:w="43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Математика (профильный уровень)</w:t>
            </w:r>
          </w:p>
        </w:tc>
        <w:tc>
          <w:tcPr>
            <w:tcW w:w="1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DF4160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7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2B77" w:rsidRPr="0094737B" w:rsidTr="00DF4160">
        <w:tc>
          <w:tcPr>
            <w:tcW w:w="43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DF4160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7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2B77" w:rsidRPr="0094737B" w:rsidTr="00DF4160">
        <w:tc>
          <w:tcPr>
            <w:tcW w:w="43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1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DF4160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7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2B77" w:rsidRPr="0094737B" w:rsidTr="00DF4160">
        <w:tc>
          <w:tcPr>
            <w:tcW w:w="43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Информатика и ИКТ</w:t>
            </w:r>
          </w:p>
        </w:tc>
        <w:tc>
          <w:tcPr>
            <w:tcW w:w="1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DF4160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41,4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7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2B77" w:rsidRPr="0094737B" w:rsidTr="00DF4160">
        <w:tc>
          <w:tcPr>
            <w:tcW w:w="43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1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DF4160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7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2B77" w:rsidRPr="0094737B" w:rsidTr="00DF4160">
        <w:tc>
          <w:tcPr>
            <w:tcW w:w="43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3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737B">
              <w:rPr>
                <w:rFonts w:ascii="Times New Roman" w:hAnsi="Times New Roman" w:cs="Times New Roman"/>
                <w:sz w:val="28"/>
                <w:szCs w:val="28"/>
              </w:rPr>
              <w:t>Математика (базовый уровень)</w:t>
            </w:r>
          </w:p>
        </w:tc>
        <w:tc>
          <w:tcPr>
            <w:tcW w:w="1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165</w:t>
            </w:r>
          </w:p>
        </w:tc>
        <w:tc>
          <w:tcPr>
            <w:tcW w:w="1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DF4160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4,02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7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B2B77" w:rsidRPr="0094737B" w:rsidRDefault="00DB2B77" w:rsidP="00ED3B9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B2B77" w:rsidRPr="006C0E4F" w:rsidRDefault="00DB2B77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DB2B77" w:rsidRPr="006C0E4F" w:rsidRDefault="00DB2B77" w:rsidP="00170EAA">
      <w:pPr>
        <w:pStyle w:val="a"/>
        <w:shd w:val="clear" w:color="auto" w:fill="FFFFFF"/>
        <w:spacing w:after="0" w:line="240" w:lineRule="auto"/>
        <w:ind w:left="5" w:firstLine="535"/>
        <w:jc w:val="both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sz w:val="28"/>
          <w:szCs w:val="28"/>
        </w:rPr>
        <w:tab/>
      </w:r>
      <w:r w:rsidRPr="006C0E4F">
        <w:rPr>
          <w:rFonts w:ascii="Times New Roman" w:hAnsi="Times New Roman" w:cs="Times New Roman"/>
          <w:spacing w:val="-1"/>
          <w:sz w:val="28"/>
          <w:szCs w:val="28"/>
        </w:rPr>
        <w:t>В ЕГЭ по русскому яз</w:t>
      </w:r>
      <w:r>
        <w:rPr>
          <w:rFonts w:ascii="Times New Roman" w:hAnsi="Times New Roman" w:cs="Times New Roman"/>
          <w:spacing w:val="-1"/>
          <w:sz w:val="28"/>
          <w:szCs w:val="28"/>
        </w:rPr>
        <w:t>ыку в районе приняло участие 165</w:t>
      </w:r>
      <w:r w:rsidRPr="006C0E4F">
        <w:rPr>
          <w:rFonts w:ascii="Times New Roman" w:hAnsi="Times New Roman" w:cs="Times New Roman"/>
          <w:spacing w:val="-1"/>
          <w:sz w:val="28"/>
          <w:szCs w:val="28"/>
        </w:rPr>
        <w:t xml:space="preserve"> выпускник</w:t>
      </w:r>
      <w:r>
        <w:rPr>
          <w:rFonts w:ascii="Times New Roman" w:hAnsi="Times New Roman" w:cs="Times New Roman"/>
          <w:spacing w:val="-1"/>
          <w:sz w:val="28"/>
          <w:szCs w:val="28"/>
        </w:rPr>
        <w:t>ов</w:t>
      </w:r>
      <w:r w:rsidRPr="006C0E4F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6C0E4F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6C0E4F">
        <w:rPr>
          <w:rFonts w:ascii="Times New Roman" w:hAnsi="Times New Roman" w:cs="Times New Roman"/>
          <w:spacing w:val="-1"/>
          <w:sz w:val="28"/>
          <w:szCs w:val="28"/>
        </w:rPr>
        <w:t xml:space="preserve">   </w:t>
      </w:r>
      <w:r w:rsidRPr="006C0E4F">
        <w:rPr>
          <w:rFonts w:ascii="Times New Roman" w:hAnsi="Times New Roman" w:cs="Times New Roman"/>
          <w:sz w:val="28"/>
          <w:szCs w:val="28"/>
        </w:rPr>
        <w:t>Средний балл по району  сос</w:t>
      </w:r>
      <w:r>
        <w:rPr>
          <w:rFonts w:ascii="Times New Roman" w:hAnsi="Times New Roman" w:cs="Times New Roman"/>
          <w:sz w:val="28"/>
          <w:szCs w:val="28"/>
        </w:rPr>
        <w:t>тавил 66 балла  (в 2017-62).</w:t>
      </w:r>
    </w:p>
    <w:p w:rsidR="00DB2B77" w:rsidRDefault="00DB2B77" w:rsidP="00170EAA">
      <w:pPr>
        <w:pStyle w:val="a"/>
        <w:spacing w:after="0" w:line="240" w:lineRule="auto"/>
        <w:ind w:right="-5"/>
        <w:jc w:val="center"/>
        <w:rPr>
          <w:rFonts w:ascii="Times New Roman" w:hAnsi="Times New Roman" w:cs="Times New Roman"/>
          <w:b/>
          <w:bCs/>
          <w:w w:val="99"/>
          <w:sz w:val="28"/>
          <w:szCs w:val="28"/>
        </w:rPr>
      </w:pPr>
    </w:p>
    <w:p w:rsidR="00DB2B77" w:rsidRDefault="00DB2B77" w:rsidP="00170EAA">
      <w:pPr>
        <w:pStyle w:val="a"/>
        <w:spacing w:after="0" w:line="240" w:lineRule="auto"/>
        <w:ind w:right="-5"/>
        <w:jc w:val="center"/>
        <w:rPr>
          <w:rFonts w:ascii="Times New Roman" w:hAnsi="Times New Roman" w:cs="Times New Roman"/>
          <w:b/>
          <w:bCs/>
          <w:w w:val="99"/>
          <w:sz w:val="28"/>
          <w:szCs w:val="28"/>
        </w:rPr>
      </w:pPr>
    </w:p>
    <w:p w:rsidR="00DB2B77" w:rsidRDefault="00DB2B77" w:rsidP="000F672D">
      <w:pPr>
        <w:pStyle w:val="a"/>
        <w:spacing w:after="0" w:line="240" w:lineRule="auto"/>
        <w:ind w:right="-5"/>
        <w:rPr>
          <w:rFonts w:ascii="Times New Roman" w:hAnsi="Times New Roman" w:cs="Times New Roman"/>
          <w:b/>
          <w:bCs/>
          <w:w w:val="99"/>
          <w:sz w:val="28"/>
          <w:szCs w:val="28"/>
        </w:rPr>
      </w:pPr>
    </w:p>
    <w:p w:rsidR="00DB2B77" w:rsidRDefault="00DB2B77" w:rsidP="000F672D">
      <w:pPr>
        <w:pStyle w:val="a"/>
        <w:spacing w:after="0" w:line="240" w:lineRule="auto"/>
        <w:ind w:right="-5"/>
        <w:rPr>
          <w:rFonts w:ascii="Times New Roman" w:hAnsi="Times New Roman" w:cs="Times New Roman"/>
          <w:b/>
          <w:bCs/>
          <w:w w:val="99"/>
          <w:sz w:val="28"/>
          <w:szCs w:val="28"/>
        </w:rPr>
      </w:pPr>
    </w:p>
    <w:p w:rsidR="00DB2B77" w:rsidRDefault="00DB2B77" w:rsidP="00170EAA">
      <w:pPr>
        <w:pStyle w:val="a"/>
        <w:spacing w:after="0" w:line="240" w:lineRule="auto"/>
        <w:ind w:right="-5"/>
        <w:jc w:val="center"/>
        <w:rPr>
          <w:rFonts w:ascii="Times New Roman" w:hAnsi="Times New Roman" w:cs="Times New Roman"/>
          <w:b/>
          <w:bCs/>
          <w:w w:val="99"/>
          <w:sz w:val="28"/>
          <w:szCs w:val="28"/>
        </w:rPr>
      </w:pPr>
    </w:p>
    <w:p w:rsidR="00DB2B77" w:rsidRDefault="00DB2B77" w:rsidP="00AD20AA">
      <w:pPr>
        <w:rPr>
          <w:rFonts w:ascii="Times New Roman" w:hAnsi="Times New Roman"/>
          <w:b/>
          <w:sz w:val="28"/>
          <w:szCs w:val="28"/>
        </w:rPr>
      </w:pPr>
    </w:p>
    <w:p w:rsidR="00DB2B77" w:rsidRPr="001255A1" w:rsidRDefault="00DB2B77" w:rsidP="001255A1">
      <w:pPr>
        <w:jc w:val="center"/>
        <w:rPr>
          <w:rFonts w:ascii="Times New Roman" w:hAnsi="Times New Roman"/>
          <w:b/>
          <w:sz w:val="28"/>
          <w:szCs w:val="28"/>
        </w:rPr>
      </w:pPr>
      <w:r w:rsidRPr="001255A1">
        <w:rPr>
          <w:rFonts w:ascii="Times New Roman" w:hAnsi="Times New Roman"/>
          <w:b/>
          <w:sz w:val="28"/>
          <w:szCs w:val="28"/>
        </w:rPr>
        <w:t>Таблица</w:t>
      </w:r>
    </w:p>
    <w:p w:rsidR="00DB2B77" w:rsidRPr="001255A1" w:rsidRDefault="00DB2B77" w:rsidP="001255A1">
      <w:pPr>
        <w:jc w:val="center"/>
        <w:rPr>
          <w:rFonts w:ascii="Times New Roman" w:hAnsi="Times New Roman"/>
          <w:b/>
          <w:sz w:val="28"/>
          <w:szCs w:val="28"/>
        </w:rPr>
      </w:pPr>
      <w:r w:rsidRPr="001255A1">
        <w:rPr>
          <w:rFonts w:ascii="Times New Roman" w:hAnsi="Times New Roman"/>
          <w:b/>
          <w:sz w:val="28"/>
          <w:szCs w:val="28"/>
        </w:rPr>
        <w:t>средних баллов и процент работ, получивших высокие баллы (80 и более) за ЕГЭ</w:t>
      </w:r>
      <w:r w:rsidRPr="001255A1">
        <w:rPr>
          <w:b/>
          <w:sz w:val="28"/>
          <w:szCs w:val="28"/>
        </w:rPr>
        <w:t>‐</w:t>
      </w:r>
      <w:r>
        <w:rPr>
          <w:rFonts w:ascii="Times New Roman" w:hAnsi="Times New Roman"/>
          <w:b/>
          <w:sz w:val="28"/>
          <w:szCs w:val="28"/>
        </w:rPr>
        <w:t>2018</w:t>
      </w:r>
      <w:r w:rsidRPr="001255A1">
        <w:rPr>
          <w:rFonts w:ascii="Times New Roman" w:hAnsi="Times New Roman"/>
          <w:b/>
          <w:sz w:val="28"/>
          <w:szCs w:val="28"/>
        </w:rPr>
        <w:t xml:space="preserve">  по русскому языку по району</w:t>
      </w:r>
    </w:p>
    <w:tbl>
      <w:tblPr>
        <w:tblW w:w="0" w:type="auto"/>
        <w:tblInd w:w="-16" w:type="dxa"/>
        <w:tblBorders>
          <w:top w:val="single" w:sz="12" w:space="0" w:color="000001"/>
          <w:left w:val="single" w:sz="12" w:space="0" w:color="000001"/>
          <w:bottom w:val="single" w:sz="12" w:space="0" w:color="000001"/>
          <w:right w:val="single" w:sz="12" w:space="0" w:color="000001"/>
        </w:tblBorders>
        <w:tblCellMar>
          <w:left w:w="10" w:type="dxa"/>
          <w:right w:w="10" w:type="dxa"/>
        </w:tblCellMar>
        <w:tblLook w:val="00A0"/>
      </w:tblPr>
      <w:tblGrid>
        <w:gridCol w:w="491"/>
        <w:gridCol w:w="2484"/>
        <w:gridCol w:w="1124"/>
        <w:gridCol w:w="1231"/>
        <w:gridCol w:w="1109"/>
        <w:gridCol w:w="1510"/>
        <w:gridCol w:w="1638"/>
      </w:tblGrid>
      <w:tr w:rsidR="00DB2B77" w:rsidRPr="005C1937" w:rsidTr="00967A78">
        <w:trPr>
          <w:trHeight w:val="270"/>
        </w:trPr>
        <w:tc>
          <w:tcPr>
            <w:tcW w:w="504" w:type="dxa"/>
            <w:vMerge w:val="restart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170EAA">
            <w:pPr>
              <w:pStyle w:val="a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720" w:type="dxa"/>
            <w:vMerge w:val="restart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170EAA">
            <w:pPr>
              <w:pStyle w:val="a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ОУ</w:t>
            </w:r>
          </w:p>
        </w:tc>
        <w:tc>
          <w:tcPr>
            <w:tcW w:w="112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170EAA">
            <w:pPr>
              <w:pStyle w:val="a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35" w:type="dxa"/>
            <w:gridSpan w:val="4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170EAA">
            <w:pPr>
              <w:pStyle w:val="a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русский язык</w:t>
            </w:r>
          </w:p>
        </w:tc>
      </w:tr>
      <w:tr w:rsidR="00DB2B77" w:rsidRPr="005C1937" w:rsidTr="00967A78">
        <w:trPr>
          <w:trHeight w:val="1275"/>
        </w:trPr>
        <w:tc>
          <w:tcPr>
            <w:tcW w:w="504" w:type="dxa"/>
            <w:vMerge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vMerge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2B77" w:rsidRPr="001A370E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 2017</w:t>
            </w:r>
          </w:p>
        </w:tc>
        <w:tc>
          <w:tcPr>
            <w:tcW w:w="9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сдававших</w:t>
            </w:r>
          </w:p>
        </w:tc>
        <w:tc>
          <w:tcPr>
            <w:tcW w:w="113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Ср.балл </w:t>
            </w: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2018</w:t>
              </w:r>
              <w:r w:rsidRPr="001A370E">
                <w:rPr>
                  <w:rFonts w:ascii="Times New Roman" w:hAnsi="Times New Roman" w:cs="Times New Roman"/>
                  <w:sz w:val="24"/>
                  <w:szCs w:val="24"/>
                </w:rPr>
                <w:t xml:space="preserve"> г</w:t>
              </w:r>
            </w:smartTag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10" w:type="dxa"/>
            <w:tcBorders>
              <w:top w:val="single" w:sz="12" w:space="0" w:color="000001"/>
              <w:left w:val="single" w:sz="4" w:space="0" w:color="auto"/>
              <w:bottom w:val="single" w:sz="12" w:space="0" w:color="000001"/>
              <w:right w:val="single" w:sz="4" w:space="0" w:color="auto"/>
            </w:tcBorders>
            <w:shd w:val="clear" w:color="auto" w:fill="FFFFFF"/>
          </w:tcPr>
          <w:p w:rsidR="00DB2B77" w:rsidRPr="001A370E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Кол-во не преодолевших минимальный порог</w:t>
            </w:r>
          </w:p>
        </w:tc>
        <w:tc>
          <w:tcPr>
            <w:tcW w:w="1675" w:type="dxa"/>
            <w:tcBorders>
              <w:top w:val="single" w:sz="12" w:space="0" w:color="000001"/>
              <w:left w:val="single" w:sz="4" w:space="0" w:color="auto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  баллов и выше (количество)</w:t>
            </w:r>
          </w:p>
        </w:tc>
      </w:tr>
      <w:tr w:rsidR="00DB2B77" w:rsidRPr="005C1937" w:rsidTr="00967A78">
        <w:trPr>
          <w:trHeight w:val="255"/>
        </w:trPr>
        <w:tc>
          <w:tcPr>
            <w:tcW w:w="50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МОАУ СОШ № 2 с. Исянгулово</w:t>
            </w:r>
          </w:p>
        </w:tc>
        <w:tc>
          <w:tcPr>
            <w:tcW w:w="112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B5BF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9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3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7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B2B77" w:rsidRPr="005C1937" w:rsidTr="00967A78">
        <w:trPr>
          <w:trHeight w:val="255"/>
        </w:trPr>
        <w:tc>
          <w:tcPr>
            <w:tcW w:w="50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д. Идельбаково</w:t>
            </w:r>
          </w:p>
        </w:tc>
        <w:tc>
          <w:tcPr>
            <w:tcW w:w="112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B5BF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7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B2B77" w:rsidRPr="005C1937" w:rsidTr="00967A78">
        <w:trPr>
          <w:trHeight w:val="255"/>
        </w:trPr>
        <w:tc>
          <w:tcPr>
            <w:tcW w:w="50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д. Яныбаево</w:t>
            </w:r>
          </w:p>
        </w:tc>
        <w:tc>
          <w:tcPr>
            <w:tcW w:w="112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B5BF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9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7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C1937" w:rsidTr="00967A78">
        <w:trPr>
          <w:trHeight w:val="255"/>
        </w:trPr>
        <w:tc>
          <w:tcPr>
            <w:tcW w:w="50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им. Ф. Султанова</w:t>
            </w:r>
          </w:p>
        </w:tc>
        <w:tc>
          <w:tcPr>
            <w:tcW w:w="112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B5BF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394BA7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7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B2B77" w:rsidRPr="005C1937" w:rsidTr="00967A78">
        <w:trPr>
          <w:trHeight w:val="255"/>
        </w:trPr>
        <w:tc>
          <w:tcPr>
            <w:tcW w:w="50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с. Тазларово</w:t>
            </w:r>
          </w:p>
        </w:tc>
        <w:tc>
          <w:tcPr>
            <w:tcW w:w="112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B5BF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7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C1937" w:rsidTr="00967A78">
        <w:trPr>
          <w:trHeight w:val="255"/>
        </w:trPr>
        <w:tc>
          <w:tcPr>
            <w:tcW w:w="50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с. Ишемгул</w:t>
            </w:r>
          </w:p>
        </w:tc>
        <w:tc>
          <w:tcPr>
            <w:tcW w:w="112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B5BF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9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7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C1937" w:rsidTr="00967A78">
        <w:trPr>
          <w:trHeight w:val="255"/>
        </w:trPr>
        <w:tc>
          <w:tcPr>
            <w:tcW w:w="50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д. В. Муйнак</w:t>
            </w:r>
          </w:p>
        </w:tc>
        <w:tc>
          <w:tcPr>
            <w:tcW w:w="112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B5BF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9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7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C1937" w:rsidTr="00967A78">
        <w:trPr>
          <w:trHeight w:val="255"/>
        </w:trPr>
        <w:tc>
          <w:tcPr>
            <w:tcW w:w="50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МОАУ башкирская гимназия-интернат</w:t>
            </w:r>
          </w:p>
        </w:tc>
        <w:tc>
          <w:tcPr>
            <w:tcW w:w="112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B5BF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9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7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B2B77" w:rsidRPr="005C1937" w:rsidTr="00967A78">
        <w:trPr>
          <w:trHeight w:val="255"/>
        </w:trPr>
        <w:tc>
          <w:tcPr>
            <w:tcW w:w="50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с. Арсеново</w:t>
            </w:r>
          </w:p>
        </w:tc>
        <w:tc>
          <w:tcPr>
            <w:tcW w:w="112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B5BF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7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C1937" w:rsidTr="00967A78">
        <w:trPr>
          <w:trHeight w:val="255"/>
        </w:trPr>
        <w:tc>
          <w:tcPr>
            <w:tcW w:w="50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Баишево </w:t>
            </w:r>
          </w:p>
        </w:tc>
        <w:tc>
          <w:tcPr>
            <w:tcW w:w="112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B5BF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9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7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C1937" w:rsidTr="00967A78">
        <w:trPr>
          <w:trHeight w:val="255"/>
        </w:trPr>
        <w:tc>
          <w:tcPr>
            <w:tcW w:w="50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д. Кугарчи</w:t>
            </w:r>
          </w:p>
        </w:tc>
        <w:tc>
          <w:tcPr>
            <w:tcW w:w="112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B5BF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9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7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C1937" w:rsidTr="00967A78">
        <w:trPr>
          <w:trHeight w:val="255"/>
        </w:trPr>
        <w:tc>
          <w:tcPr>
            <w:tcW w:w="50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д. Ибраево</w:t>
            </w:r>
          </w:p>
        </w:tc>
        <w:tc>
          <w:tcPr>
            <w:tcW w:w="112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B5BF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9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7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C1937" w:rsidTr="00967A78">
        <w:trPr>
          <w:trHeight w:val="255"/>
        </w:trPr>
        <w:tc>
          <w:tcPr>
            <w:tcW w:w="50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с. Абзаново</w:t>
            </w:r>
          </w:p>
        </w:tc>
        <w:tc>
          <w:tcPr>
            <w:tcW w:w="112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B5BF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9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7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B2B77" w:rsidRPr="005C1937" w:rsidTr="00967A78">
        <w:trPr>
          <w:trHeight w:val="255"/>
        </w:trPr>
        <w:tc>
          <w:tcPr>
            <w:tcW w:w="50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ED3B9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д. Идяш</w:t>
            </w:r>
          </w:p>
        </w:tc>
        <w:tc>
          <w:tcPr>
            <w:tcW w:w="112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B5BF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9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ED3B9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ED3B9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ED3B9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7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ED3B9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C1937" w:rsidTr="00967A78">
        <w:trPr>
          <w:trHeight w:val="270"/>
        </w:trPr>
        <w:tc>
          <w:tcPr>
            <w:tcW w:w="50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д. Утягулово</w:t>
            </w:r>
          </w:p>
        </w:tc>
        <w:tc>
          <w:tcPr>
            <w:tcW w:w="112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B5BF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7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C1937" w:rsidTr="00967A78">
        <w:trPr>
          <w:trHeight w:val="270"/>
        </w:trPr>
        <w:tc>
          <w:tcPr>
            <w:tcW w:w="50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№ 1 с. Исянгулово</w:t>
            </w:r>
          </w:p>
        </w:tc>
        <w:tc>
          <w:tcPr>
            <w:tcW w:w="112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B5BF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9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7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C1937" w:rsidTr="00967A78">
        <w:trPr>
          <w:trHeight w:val="270"/>
        </w:trPr>
        <w:tc>
          <w:tcPr>
            <w:tcW w:w="50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д. Б. Ургинка</w:t>
            </w:r>
          </w:p>
        </w:tc>
        <w:tc>
          <w:tcPr>
            <w:tcW w:w="112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B5BF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7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B2B77" w:rsidRPr="005C1937" w:rsidTr="00967A78">
        <w:trPr>
          <w:trHeight w:val="270"/>
        </w:trPr>
        <w:tc>
          <w:tcPr>
            <w:tcW w:w="504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0F4E6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2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B5BF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911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113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5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75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0F4E6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</w:tbl>
    <w:p w:rsidR="00DB2B77" w:rsidRDefault="00DB2B77" w:rsidP="001A370E">
      <w:pPr>
        <w:pStyle w:val="a"/>
        <w:rPr>
          <w:rFonts w:ascii="Times New Roman" w:hAnsi="Times New Roman" w:cs="Times New Roman"/>
          <w:b/>
          <w:bCs/>
          <w:sz w:val="28"/>
          <w:szCs w:val="28"/>
        </w:rPr>
      </w:pPr>
    </w:p>
    <w:p w:rsidR="00DB2B77" w:rsidRPr="001A370E" w:rsidRDefault="00DB2B77" w:rsidP="008733C4">
      <w:pPr>
        <w:pStyle w:val="a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1A370E">
        <w:rPr>
          <w:rFonts w:ascii="Times New Roman" w:hAnsi="Times New Roman" w:cs="Times New Roman"/>
          <w:b/>
          <w:bCs/>
          <w:sz w:val="24"/>
          <w:szCs w:val="24"/>
        </w:rPr>
        <w:t>ТАБЛИЦА</w:t>
      </w:r>
      <w:r w:rsidRPr="001A370E">
        <w:rPr>
          <w:rFonts w:ascii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 w:rsidRPr="001A370E">
        <w:rPr>
          <w:rFonts w:ascii="Times New Roman" w:hAnsi="Times New Roman" w:cs="Times New Roman"/>
          <w:b/>
          <w:bCs/>
          <w:sz w:val="24"/>
          <w:szCs w:val="24"/>
        </w:rPr>
        <w:t>ИЗМЕНЕНИЙ СРЕДНИХ</w:t>
      </w:r>
      <w:r w:rsidRPr="001A370E">
        <w:rPr>
          <w:rFonts w:ascii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1A370E">
        <w:rPr>
          <w:rFonts w:ascii="Times New Roman" w:hAnsi="Times New Roman" w:cs="Times New Roman"/>
          <w:b/>
          <w:bCs/>
          <w:sz w:val="24"/>
          <w:szCs w:val="24"/>
        </w:rPr>
        <w:t>БАЛЛОВ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(Русский язык)</w:t>
      </w: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A0"/>
      </w:tblPr>
      <w:tblGrid>
        <w:gridCol w:w="638"/>
        <w:gridCol w:w="4413"/>
        <w:gridCol w:w="1261"/>
        <w:gridCol w:w="1261"/>
        <w:gridCol w:w="1772"/>
      </w:tblGrid>
      <w:tr w:rsidR="00DB2B77" w:rsidRPr="001A370E" w:rsidTr="008733C4">
        <w:tc>
          <w:tcPr>
            <w:tcW w:w="63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Наименование ОУ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Средний балл,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2017</w:t>
              </w:r>
              <w:r w:rsidRPr="001A370E">
                <w:rPr>
                  <w:rFonts w:ascii="Times New Roman" w:hAnsi="Times New Roman" w:cs="Times New Roman"/>
                  <w:sz w:val="24"/>
                  <w:szCs w:val="24"/>
                </w:rPr>
                <w:t xml:space="preserve"> г</w:t>
              </w:r>
            </w:smartTag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Средний балл, </w:t>
            </w: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2018</w:t>
              </w:r>
              <w:r w:rsidRPr="001A370E">
                <w:rPr>
                  <w:rFonts w:ascii="Times New Roman" w:hAnsi="Times New Roman" w:cs="Times New Roman"/>
                  <w:sz w:val="24"/>
                  <w:szCs w:val="24"/>
                </w:rPr>
                <w:t xml:space="preserve"> г</w:t>
              </w:r>
            </w:smartTag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8733C4">
            <w:pPr>
              <w:pStyle w:val="a"/>
              <w:spacing w:line="291" w:lineRule="exact"/>
              <w:ind w:left="235" w:right="2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взлет</w:t>
            </w:r>
            <w:r w:rsidRPr="001A370E">
              <w:rPr>
                <w:rFonts w:ascii="Times New Roman" w:hAnsi="Times New Roman" w:cs="Times New Roman"/>
                <w:bCs/>
                <w:spacing w:val="-1"/>
                <w:position w:val="13"/>
                <w:sz w:val="24"/>
                <w:szCs w:val="24"/>
              </w:rPr>
              <w:t xml:space="preserve"> </w:t>
            </w:r>
            <w:r w:rsidRPr="001A370E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(+)</w:t>
            </w:r>
            <w:r w:rsidRPr="001A370E">
              <w:rPr>
                <w:rFonts w:ascii="Times New Roman" w:hAnsi="Times New Roman" w:cs="Times New Roman"/>
                <w:bCs/>
                <w:spacing w:val="-1"/>
                <w:position w:val="13"/>
                <w:sz w:val="24"/>
                <w:szCs w:val="24"/>
              </w:rPr>
              <w:t xml:space="preserve"> </w:t>
            </w:r>
            <w:r w:rsidRPr="001A370E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и</w:t>
            </w:r>
            <w:r w:rsidRPr="001A370E">
              <w:rPr>
                <w:rFonts w:ascii="Times New Roman" w:hAnsi="Times New Roman" w:cs="Times New Roman"/>
                <w:bCs/>
                <w:spacing w:val="1"/>
                <w:position w:val="13"/>
                <w:sz w:val="24"/>
                <w:szCs w:val="24"/>
              </w:rPr>
              <w:t>л</w:t>
            </w:r>
            <w:r w:rsidRPr="001A370E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и</w:t>
            </w:r>
          </w:p>
          <w:p w:rsidR="00DB2B77" w:rsidRPr="001A370E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bCs/>
                <w:sz w:val="24"/>
                <w:szCs w:val="24"/>
              </w:rPr>
              <w:t>падение (</w:t>
            </w:r>
            <w:r w:rsidRPr="001A370E">
              <w:rPr>
                <w:rFonts w:ascii="Cambria Math" w:hAnsi="Cambria Math" w:cs="Cambria Math"/>
                <w:bCs/>
                <w:sz w:val="24"/>
                <w:szCs w:val="24"/>
              </w:rPr>
              <w:t>‐</w:t>
            </w:r>
            <w:r w:rsidRPr="001A370E">
              <w:rPr>
                <w:rFonts w:ascii="Times New Roman" w:hAnsi="Times New Roman" w:cs="Times New Roman"/>
                <w:bCs/>
                <w:sz w:val="24"/>
                <w:szCs w:val="24"/>
              </w:rPr>
              <w:t>) в среднем балле</w:t>
            </w:r>
          </w:p>
        </w:tc>
      </w:tr>
      <w:tr w:rsidR="00DB2B77" w:rsidRPr="001A370E" w:rsidTr="008733C4">
        <w:tc>
          <w:tcPr>
            <w:tcW w:w="63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55733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с. Арсеново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</w:t>
            </w:r>
          </w:p>
        </w:tc>
      </w:tr>
      <w:tr w:rsidR="00DB2B77" w:rsidRPr="001A370E" w:rsidTr="008733C4">
        <w:tc>
          <w:tcPr>
            <w:tcW w:w="63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55733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д. Яныбаево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</w:tr>
      <w:tr w:rsidR="00DB2B77" w:rsidRPr="001A370E" w:rsidTr="008733C4">
        <w:tc>
          <w:tcPr>
            <w:tcW w:w="63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55733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им. Ф. Султанова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</w:tr>
      <w:tr w:rsidR="00DB2B77" w:rsidRPr="001A370E" w:rsidTr="008733C4">
        <w:tc>
          <w:tcPr>
            <w:tcW w:w="63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55733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МОАУ СОШ № 2 с. Исянгулово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+6</w:t>
            </w:r>
          </w:p>
        </w:tc>
      </w:tr>
      <w:tr w:rsidR="00DB2B77" w:rsidRPr="001A370E" w:rsidTr="008733C4">
        <w:tc>
          <w:tcPr>
            <w:tcW w:w="63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55733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Баишево 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</w:t>
            </w:r>
          </w:p>
        </w:tc>
      </w:tr>
      <w:tr w:rsidR="00DB2B77" w:rsidRPr="001A370E" w:rsidTr="008733C4">
        <w:tc>
          <w:tcPr>
            <w:tcW w:w="63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55733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д. Б. Ургинка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</w:tr>
      <w:tr w:rsidR="00DB2B77" w:rsidRPr="001A370E" w:rsidTr="008733C4">
        <w:tc>
          <w:tcPr>
            <w:tcW w:w="63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55733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с. Ишемгул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</w:tr>
      <w:tr w:rsidR="00DB2B77" w:rsidRPr="001A370E" w:rsidTr="008733C4">
        <w:tc>
          <w:tcPr>
            <w:tcW w:w="63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55733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№ 1 с. Исянгулово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-14</w:t>
            </w:r>
          </w:p>
        </w:tc>
      </w:tr>
      <w:tr w:rsidR="00DB2B77" w:rsidRPr="001A370E" w:rsidTr="008733C4">
        <w:tc>
          <w:tcPr>
            <w:tcW w:w="63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55733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д. Ибраево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</w:tr>
      <w:tr w:rsidR="00DB2B77" w:rsidRPr="001A370E" w:rsidTr="008733C4">
        <w:tc>
          <w:tcPr>
            <w:tcW w:w="63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55733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МОАУ башкирская гимназия-интернат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+10</w:t>
            </w:r>
          </w:p>
        </w:tc>
      </w:tr>
      <w:tr w:rsidR="00DB2B77" w:rsidRPr="001A370E" w:rsidTr="008733C4">
        <w:tc>
          <w:tcPr>
            <w:tcW w:w="63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55733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д. Кугарчи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+5</w:t>
            </w:r>
          </w:p>
        </w:tc>
      </w:tr>
      <w:tr w:rsidR="00DB2B77" w:rsidRPr="001A370E" w:rsidTr="008733C4">
        <w:tc>
          <w:tcPr>
            <w:tcW w:w="63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490B8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490B8A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с. Абзаново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490B8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490B8A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</w:tr>
      <w:tr w:rsidR="00DB2B77" w:rsidRPr="001A370E" w:rsidTr="008733C4">
        <w:tc>
          <w:tcPr>
            <w:tcW w:w="63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55733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д. Идяш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</w:t>
            </w:r>
          </w:p>
        </w:tc>
      </w:tr>
      <w:tr w:rsidR="00DB2B77" w:rsidRPr="001A370E" w:rsidTr="008733C4">
        <w:tc>
          <w:tcPr>
            <w:tcW w:w="63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55733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д. Утягулово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1A370E" w:rsidTr="008733C4">
        <w:tc>
          <w:tcPr>
            <w:tcW w:w="63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55733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с. Тазларово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+10</w:t>
            </w:r>
          </w:p>
        </w:tc>
      </w:tr>
      <w:tr w:rsidR="00DB2B77" w:rsidRPr="001A370E" w:rsidTr="008733C4">
        <w:tc>
          <w:tcPr>
            <w:tcW w:w="63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55733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д. В. Муйнак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+6</w:t>
            </w:r>
          </w:p>
        </w:tc>
      </w:tr>
      <w:tr w:rsidR="00DB2B77" w:rsidRPr="001A370E" w:rsidTr="008733C4">
        <w:tc>
          <w:tcPr>
            <w:tcW w:w="63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A370E" w:rsidRDefault="00DB2B77" w:rsidP="0055733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A370E">
              <w:rPr>
                <w:rFonts w:ascii="Times New Roman" w:hAnsi="Times New Roman" w:cs="Times New Roman"/>
                <w:sz w:val="24"/>
                <w:szCs w:val="24"/>
              </w:rPr>
              <w:t>МОБУ СОШ д. Идельбаково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A370E" w:rsidRDefault="00DB2B77" w:rsidP="0055733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+25</w:t>
            </w:r>
          </w:p>
        </w:tc>
      </w:tr>
    </w:tbl>
    <w:p w:rsidR="00DB2B77" w:rsidRDefault="00DB2B77" w:rsidP="00AD20AA">
      <w:pPr>
        <w:pStyle w:val="a"/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2B77" w:rsidRPr="00AD20AA" w:rsidRDefault="00DB2B77" w:rsidP="00AD20AA">
      <w:pPr>
        <w:pStyle w:val="a"/>
        <w:shd w:val="clear" w:color="auto" w:fill="FFFFFF"/>
        <w:ind w:left="5" w:firstLine="535"/>
        <w:jc w:val="both"/>
        <w:rPr>
          <w:rFonts w:ascii="Times New Roman" w:hAnsi="Times New Roman" w:cs="Times New Roman"/>
          <w:sz w:val="28"/>
          <w:szCs w:val="28"/>
        </w:rPr>
      </w:pPr>
      <w:r w:rsidRPr="00CF0FE7">
        <w:rPr>
          <w:rFonts w:ascii="Times New Roman" w:hAnsi="Times New Roman" w:cs="Times New Roman"/>
          <w:b/>
          <w:sz w:val="28"/>
          <w:szCs w:val="28"/>
        </w:rPr>
        <w:t xml:space="preserve">  В ЕГЭ по математике</w:t>
      </w:r>
      <w:r w:rsidRPr="006C0E4F">
        <w:rPr>
          <w:rFonts w:ascii="Times New Roman" w:hAnsi="Times New Roman" w:cs="Times New Roman"/>
          <w:sz w:val="28"/>
          <w:szCs w:val="28"/>
        </w:rPr>
        <w:t xml:space="preserve">  на профильном уровне в районе принял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C0E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участие 99 учащихся</w:t>
      </w:r>
      <w:r w:rsidRPr="006C0E4F">
        <w:rPr>
          <w:rFonts w:ascii="Times New Roman" w:hAnsi="Times New Roman" w:cs="Times New Roman"/>
          <w:sz w:val="28"/>
          <w:szCs w:val="28"/>
        </w:rPr>
        <w:t>. Сред</w:t>
      </w:r>
      <w:r>
        <w:rPr>
          <w:rFonts w:ascii="Times New Roman" w:hAnsi="Times New Roman" w:cs="Times New Roman"/>
          <w:sz w:val="28"/>
          <w:szCs w:val="28"/>
        </w:rPr>
        <w:t>ний балл по району составил – 47  (в 2017 — 36,6), что ниж</w:t>
      </w:r>
      <w:r w:rsidRPr="006C0E4F">
        <w:rPr>
          <w:rFonts w:ascii="Times New Roman" w:hAnsi="Times New Roman" w:cs="Times New Roman"/>
          <w:sz w:val="28"/>
          <w:szCs w:val="28"/>
        </w:rPr>
        <w:t>е средне</w:t>
      </w:r>
      <w:r>
        <w:rPr>
          <w:rFonts w:ascii="Times New Roman" w:hAnsi="Times New Roman" w:cs="Times New Roman"/>
          <w:sz w:val="28"/>
          <w:szCs w:val="28"/>
        </w:rPr>
        <w:t xml:space="preserve">го республиканского показателя на </w:t>
      </w:r>
      <w:r w:rsidRPr="006C0E4F">
        <w:rPr>
          <w:rFonts w:ascii="Times New Roman" w:hAnsi="Times New Roman" w:cs="Times New Roman"/>
          <w:sz w:val="28"/>
          <w:szCs w:val="28"/>
        </w:rPr>
        <w:t xml:space="preserve"> баллов.  В сравнении с прошлым годом средний балл по предме</w:t>
      </w:r>
      <w:r>
        <w:rPr>
          <w:rFonts w:ascii="Times New Roman" w:hAnsi="Times New Roman" w:cs="Times New Roman"/>
          <w:sz w:val="28"/>
          <w:szCs w:val="28"/>
        </w:rPr>
        <w:t>ту повысился на  11 баллов</w:t>
      </w:r>
      <w:r w:rsidRPr="006C0E4F">
        <w:rPr>
          <w:rFonts w:ascii="Times New Roman" w:hAnsi="Times New Roman" w:cs="Times New Roman"/>
          <w:sz w:val="28"/>
          <w:szCs w:val="28"/>
        </w:rPr>
        <w:t>.</w:t>
      </w:r>
    </w:p>
    <w:p w:rsidR="00DB2B77" w:rsidRPr="00AD20AA" w:rsidRDefault="00DB2B77" w:rsidP="0055733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D20AA">
        <w:rPr>
          <w:rFonts w:ascii="Times New Roman" w:hAnsi="Times New Roman"/>
          <w:b/>
          <w:sz w:val="28"/>
          <w:szCs w:val="28"/>
        </w:rPr>
        <w:t>Таблица</w:t>
      </w:r>
    </w:p>
    <w:p w:rsidR="00DB2B77" w:rsidRPr="00AD20AA" w:rsidRDefault="00DB2B77" w:rsidP="00F614F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D20AA">
        <w:rPr>
          <w:rFonts w:ascii="Times New Roman" w:hAnsi="Times New Roman"/>
          <w:b/>
          <w:sz w:val="28"/>
          <w:szCs w:val="28"/>
        </w:rPr>
        <w:t>средних баллов и процент работ, получивших высокие баллы</w:t>
      </w:r>
    </w:p>
    <w:p w:rsidR="00DB2B77" w:rsidRPr="00AD20AA" w:rsidRDefault="00DB2B77" w:rsidP="00F614F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D20AA">
        <w:rPr>
          <w:rFonts w:ascii="Times New Roman" w:hAnsi="Times New Roman"/>
          <w:b/>
          <w:sz w:val="28"/>
          <w:szCs w:val="28"/>
        </w:rPr>
        <w:t>(81 и более) за ЕГЭ</w:t>
      </w:r>
      <w:r w:rsidRPr="00AD20AA">
        <w:rPr>
          <w:b/>
          <w:sz w:val="28"/>
          <w:szCs w:val="28"/>
        </w:rPr>
        <w:t>‐</w:t>
      </w:r>
      <w:r w:rsidRPr="00AD20AA">
        <w:rPr>
          <w:rFonts w:ascii="Times New Roman" w:hAnsi="Times New Roman"/>
          <w:b/>
          <w:sz w:val="28"/>
          <w:szCs w:val="28"/>
        </w:rPr>
        <w:t>2018 по математике (профильный уровень) по району</w:t>
      </w:r>
    </w:p>
    <w:tbl>
      <w:tblPr>
        <w:tblW w:w="0" w:type="auto"/>
        <w:tblInd w:w="-16" w:type="dxa"/>
        <w:tblBorders>
          <w:top w:val="single" w:sz="12" w:space="0" w:color="000001"/>
          <w:left w:val="single" w:sz="12" w:space="0" w:color="000001"/>
          <w:bottom w:val="single" w:sz="12" w:space="0" w:color="000001"/>
          <w:right w:val="single" w:sz="12" w:space="0" w:color="000001"/>
        </w:tblBorders>
        <w:tblCellMar>
          <w:left w:w="10" w:type="dxa"/>
          <w:right w:w="10" w:type="dxa"/>
        </w:tblCellMar>
        <w:tblLook w:val="00A0"/>
      </w:tblPr>
      <w:tblGrid>
        <w:gridCol w:w="477"/>
        <w:gridCol w:w="2253"/>
        <w:gridCol w:w="1165"/>
        <w:gridCol w:w="1293"/>
        <w:gridCol w:w="1400"/>
        <w:gridCol w:w="1596"/>
        <w:gridCol w:w="1310"/>
      </w:tblGrid>
      <w:tr w:rsidR="00DB2B77" w:rsidRPr="00557331" w:rsidTr="00A66AAB">
        <w:trPr>
          <w:trHeight w:val="270"/>
        </w:trPr>
        <w:tc>
          <w:tcPr>
            <w:tcW w:w="482" w:type="dxa"/>
            <w:vMerge w:val="restart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372" w:type="dxa"/>
            <w:vMerge w:val="restart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55733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ОУ</w:t>
            </w:r>
          </w:p>
        </w:tc>
        <w:tc>
          <w:tcPr>
            <w:tcW w:w="5190" w:type="dxa"/>
            <w:gridSpan w:val="4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557331" w:rsidRDefault="00DB2B77" w:rsidP="00F614F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математика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</w:tcPr>
          <w:p w:rsidR="00DB2B77" w:rsidRPr="00557331" w:rsidRDefault="00DB2B77" w:rsidP="00F614F9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B2B77" w:rsidRPr="00557331" w:rsidTr="00A66AAB">
        <w:trPr>
          <w:trHeight w:val="1275"/>
        </w:trPr>
        <w:tc>
          <w:tcPr>
            <w:tcW w:w="482" w:type="dxa"/>
            <w:vMerge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2" w:type="dxa"/>
            <w:vMerge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2B77" w:rsidRPr="00557331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 2017</w:t>
            </w:r>
          </w:p>
        </w:tc>
        <w:tc>
          <w:tcPr>
            <w:tcW w:w="13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сдававших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Ср.балл</w:t>
            </w:r>
          </w:p>
          <w:p w:rsidR="00DB2B77" w:rsidRPr="0055733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12" w:space="0" w:color="000001"/>
              <w:left w:val="single" w:sz="4" w:space="0" w:color="auto"/>
              <w:bottom w:val="single" w:sz="12" w:space="0" w:color="000001"/>
              <w:right w:val="single" w:sz="4" w:space="0" w:color="auto"/>
            </w:tcBorders>
            <w:shd w:val="clear" w:color="auto" w:fill="FFFFFF"/>
          </w:tcPr>
          <w:p w:rsidR="00DB2B77" w:rsidRPr="0055733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Кол-во не преодолевших минимальный порог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4" w:space="0" w:color="auto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 баллл</w:t>
            </w: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 xml:space="preserve"> и выше</w:t>
            </w:r>
          </w:p>
        </w:tc>
      </w:tr>
      <w:tr w:rsidR="00DB2B77" w:rsidRPr="00557331" w:rsidTr="00A66AAB">
        <w:trPr>
          <w:trHeight w:val="255"/>
        </w:trPr>
        <w:tc>
          <w:tcPr>
            <w:tcW w:w="482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7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МОБУ СОШ им. Ф. Султанова</w:t>
            </w:r>
          </w:p>
        </w:tc>
        <w:tc>
          <w:tcPr>
            <w:tcW w:w="11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3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6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57331" w:rsidTr="00A66AAB">
        <w:trPr>
          <w:trHeight w:val="255"/>
        </w:trPr>
        <w:tc>
          <w:tcPr>
            <w:tcW w:w="482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МОБУ СОШ с. Тазларово</w:t>
            </w:r>
          </w:p>
        </w:tc>
        <w:tc>
          <w:tcPr>
            <w:tcW w:w="11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3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6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57331" w:rsidTr="00A66AAB">
        <w:trPr>
          <w:trHeight w:val="255"/>
        </w:trPr>
        <w:tc>
          <w:tcPr>
            <w:tcW w:w="482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7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557331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Баишево </w:t>
            </w:r>
          </w:p>
        </w:tc>
        <w:tc>
          <w:tcPr>
            <w:tcW w:w="11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6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57331" w:rsidTr="00A66AAB">
        <w:trPr>
          <w:trHeight w:val="255"/>
        </w:trPr>
        <w:tc>
          <w:tcPr>
            <w:tcW w:w="482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МОБУ СОШ д. Кугарчи</w:t>
            </w:r>
          </w:p>
        </w:tc>
        <w:tc>
          <w:tcPr>
            <w:tcW w:w="11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3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57331" w:rsidTr="00A66AAB">
        <w:trPr>
          <w:trHeight w:val="255"/>
        </w:trPr>
        <w:tc>
          <w:tcPr>
            <w:tcW w:w="482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7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МОБУ СОШ д. Идельбаково</w:t>
            </w:r>
          </w:p>
        </w:tc>
        <w:tc>
          <w:tcPr>
            <w:tcW w:w="11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3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6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57331" w:rsidTr="00443D33">
        <w:trPr>
          <w:trHeight w:val="895"/>
        </w:trPr>
        <w:tc>
          <w:tcPr>
            <w:tcW w:w="482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7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557331" w:rsidRDefault="00DB2B77" w:rsidP="003E16E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МОАУ СОШ № 2 с. Исянгулово</w:t>
            </w:r>
          </w:p>
        </w:tc>
        <w:tc>
          <w:tcPr>
            <w:tcW w:w="11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3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3E16E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3E16E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  <w:p w:rsidR="00DB2B77" w:rsidRPr="00557331" w:rsidRDefault="00DB2B77" w:rsidP="003E16E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43,7 (пересдача)</w:t>
            </w:r>
          </w:p>
        </w:tc>
        <w:tc>
          <w:tcPr>
            <w:tcW w:w="16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3E16E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3E16E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57331" w:rsidTr="00A66AAB">
        <w:trPr>
          <w:trHeight w:val="255"/>
        </w:trPr>
        <w:tc>
          <w:tcPr>
            <w:tcW w:w="482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7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МОБУ СОШ с. Ишемгул</w:t>
            </w:r>
          </w:p>
        </w:tc>
        <w:tc>
          <w:tcPr>
            <w:tcW w:w="11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3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6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57331" w:rsidTr="00A66AAB">
        <w:trPr>
          <w:trHeight w:val="255"/>
        </w:trPr>
        <w:tc>
          <w:tcPr>
            <w:tcW w:w="482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7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МОБУ СОШ д. В. Муйнак</w:t>
            </w:r>
          </w:p>
        </w:tc>
        <w:tc>
          <w:tcPr>
            <w:tcW w:w="11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3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6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57331" w:rsidTr="00A66AAB">
        <w:trPr>
          <w:trHeight w:val="255"/>
        </w:trPr>
        <w:tc>
          <w:tcPr>
            <w:tcW w:w="482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7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557331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МОБУ СОШ с. Арсеново</w:t>
            </w:r>
          </w:p>
        </w:tc>
        <w:tc>
          <w:tcPr>
            <w:tcW w:w="11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3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6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57331" w:rsidTr="00A66AAB">
        <w:trPr>
          <w:trHeight w:val="255"/>
        </w:trPr>
        <w:tc>
          <w:tcPr>
            <w:tcW w:w="482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7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МОБУ СОШ д. Идяш</w:t>
            </w:r>
          </w:p>
        </w:tc>
        <w:tc>
          <w:tcPr>
            <w:tcW w:w="11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3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57331" w:rsidTr="00A66AAB">
        <w:trPr>
          <w:trHeight w:val="255"/>
        </w:trPr>
        <w:tc>
          <w:tcPr>
            <w:tcW w:w="482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7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МОБУ СОШ с. Абзаново</w:t>
            </w:r>
          </w:p>
        </w:tc>
        <w:tc>
          <w:tcPr>
            <w:tcW w:w="11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3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6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57331" w:rsidTr="00A66AAB">
        <w:trPr>
          <w:trHeight w:val="255"/>
        </w:trPr>
        <w:tc>
          <w:tcPr>
            <w:tcW w:w="482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7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МОАУ башкирская гимназия-интернат</w:t>
            </w:r>
          </w:p>
        </w:tc>
        <w:tc>
          <w:tcPr>
            <w:tcW w:w="11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3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6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57331" w:rsidTr="00A66AAB">
        <w:trPr>
          <w:trHeight w:val="255"/>
        </w:trPr>
        <w:tc>
          <w:tcPr>
            <w:tcW w:w="482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7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МОБУ СОШ № 1 с. Исянгулово</w:t>
            </w:r>
          </w:p>
        </w:tc>
        <w:tc>
          <w:tcPr>
            <w:tcW w:w="11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3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36,6 (пересдача)</w:t>
            </w:r>
          </w:p>
        </w:tc>
        <w:tc>
          <w:tcPr>
            <w:tcW w:w="16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57331" w:rsidTr="00A66AAB">
        <w:trPr>
          <w:trHeight w:val="255"/>
        </w:trPr>
        <w:tc>
          <w:tcPr>
            <w:tcW w:w="482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7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МОБУ СОШ д. Утягулово</w:t>
            </w:r>
          </w:p>
        </w:tc>
        <w:tc>
          <w:tcPr>
            <w:tcW w:w="11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3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57331" w:rsidTr="00A66AAB">
        <w:trPr>
          <w:trHeight w:val="255"/>
        </w:trPr>
        <w:tc>
          <w:tcPr>
            <w:tcW w:w="482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7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МОБУ СОШ д. Ибраево</w:t>
            </w:r>
          </w:p>
        </w:tc>
        <w:tc>
          <w:tcPr>
            <w:tcW w:w="11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3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6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57331" w:rsidTr="00A66AAB">
        <w:trPr>
          <w:trHeight w:val="255"/>
        </w:trPr>
        <w:tc>
          <w:tcPr>
            <w:tcW w:w="482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7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МОБУ СОШ д. Яныбаево</w:t>
            </w:r>
          </w:p>
        </w:tc>
        <w:tc>
          <w:tcPr>
            <w:tcW w:w="11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3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6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57331" w:rsidTr="00A66AAB">
        <w:trPr>
          <w:trHeight w:val="255"/>
        </w:trPr>
        <w:tc>
          <w:tcPr>
            <w:tcW w:w="482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37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557331">
              <w:rPr>
                <w:rFonts w:ascii="Times New Roman" w:hAnsi="Times New Roman" w:cs="Times New Roman"/>
                <w:sz w:val="24"/>
                <w:szCs w:val="24"/>
              </w:rPr>
              <w:t>МОБУ СОШ д. Б. Ургинка</w:t>
            </w:r>
          </w:p>
        </w:tc>
        <w:tc>
          <w:tcPr>
            <w:tcW w:w="11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3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6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557331" w:rsidTr="00A66AAB">
        <w:trPr>
          <w:trHeight w:val="255"/>
        </w:trPr>
        <w:tc>
          <w:tcPr>
            <w:tcW w:w="482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557331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74299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6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DB2B77" w:rsidRPr="006C0E4F" w:rsidRDefault="00DB2B77" w:rsidP="00473D0D">
      <w:pPr>
        <w:pStyle w:val="a"/>
        <w:rPr>
          <w:rFonts w:ascii="Times New Roman" w:hAnsi="Times New Roman" w:cs="Times New Roman"/>
          <w:sz w:val="28"/>
          <w:szCs w:val="28"/>
        </w:rPr>
      </w:pPr>
    </w:p>
    <w:p w:rsidR="00DB2B77" w:rsidRPr="00473D0D" w:rsidRDefault="00DB2B77">
      <w:pPr>
        <w:pStyle w:val="a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473D0D">
        <w:rPr>
          <w:rFonts w:ascii="Times New Roman" w:hAnsi="Times New Roman" w:cs="Times New Roman"/>
          <w:b/>
          <w:bCs/>
          <w:sz w:val="24"/>
          <w:szCs w:val="24"/>
        </w:rPr>
        <w:t>ТАБЛИЦА</w:t>
      </w:r>
      <w:r w:rsidRPr="00473D0D">
        <w:rPr>
          <w:rFonts w:ascii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 w:rsidRPr="00473D0D">
        <w:rPr>
          <w:rFonts w:ascii="Times New Roman" w:hAnsi="Times New Roman" w:cs="Times New Roman"/>
          <w:b/>
          <w:bCs/>
          <w:sz w:val="24"/>
          <w:szCs w:val="24"/>
        </w:rPr>
        <w:t>ИЗМЕНЕНИЙ СРЕДНИХ</w:t>
      </w:r>
      <w:r w:rsidRPr="00473D0D">
        <w:rPr>
          <w:rFonts w:ascii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473D0D">
        <w:rPr>
          <w:rFonts w:ascii="Times New Roman" w:hAnsi="Times New Roman" w:cs="Times New Roman"/>
          <w:b/>
          <w:bCs/>
          <w:sz w:val="24"/>
          <w:szCs w:val="24"/>
        </w:rPr>
        <w:t>БАЛЛОВ</w:t>
      </w:r>
    </w:p>
    <w:p w:rsidR="00DB2B77" w:rsidRPr="00473D0D" w:rsidRDefault="00DB2B77" w:rsidP="00601E0F">
      <w:pPr>
        <w:pStyle w:val="a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473D0D">
        <w:rPr>
          <w:rFonts w:ascii="Times New Roman" w:hAnsi="Times New Roman" w:cs="Times New Roman"/>
          <w:b/>
          <w:bCs/>
          <w:sz w:val="24"/>
          <w:szCs w:val="24"/>
        </w:rPr>
        <w:t>по математике (профильный уровень)</w:t>
      </w: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A0"/>
      </w:tblPr>
      <w:tblGrid>
        <w:gridCol w:w="647"/>
        <w:gridCol w:w="3784"/>
        <w:gridCol w:w="1260"/>
        <w:gridCol w:w="1435"/>
        <w:gridCol w:w="1799"/>
      </w:tblGrid>
      <w:tr w:rsidR="00DB2B77" w:rsidRPr="00473D0D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Наименование ОУ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 xml:space="preserve">Средний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балл, </w:t>
            </w: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2017</w:t>
              </w:r>
              <w:r w:rsidRPr="00473D0D">
                <w:rPr>
                  <w:rFonts w:ascii="Times New Roman" w:hAnsi="Times New Roman" w:cs="Times New Roman"/>
                  <w:sz w:val="24"/>
                  <w:szCs w:val="24"/>
                </w:rPr>
                <w:t xml:space="preserve"> г</w:t>
              </w:r>
            </w:smartTag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Средний балл, </w:t>
            </w: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2018</w:t>
              </w:r>
              <w:r w:rsidRPr="00473D0D">
                <w:rPr>
                  <w:rFonts w:ascii="Times New Roman" w:hAnsi="Times New Roman" w:cs="Times New Roman"/>
                  <w:sz w:val="24"/>
                  <w:szCs w:val="24"/>
                </w:rPr>
                <w:t xml:space="preserve"> г</w:t>
              </w:r>
            </w:smartTag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443D33">
            <w:pPr>
              <w:pStyle w:val="a"/>
              <w:spacing w:line="291" w:lineRule="exact"/>
              <w:ind w:left="235" w:right="2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Взлёт</w:t>
            </w:r>
            <w:r w:rsidRPr="00473D0D">
              <w:rPr>
                <w:rFonts w:ascii="Times New Roman" w:hAnsi="Times New Roman" w:cs="Times New Roman"/>
                <w:bCs/>
                <w:spacing w:val="-1"/>
                <w:position w:val="13"/>
                <w:sz w:val="24"/>
                <w:szCs w:val="24"/>
              </w:rPr>
              <w:t xml:space="preserve"> </w:t>
            </w:r>
            <w:r w:rsidRPr="00473D0D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(+)</w:t>
            </w:r>
            <w:r w:rsidRPr="00473D0D">
              <w:rPr>
                <w:rFonts w:ascii="Times New Roman" w:hAnsi="Times New Roman" w:cs="Times New Roman"/>
                <w:bCs/>
                <w:spacing w:val="-1"/>
                <w:position w:val="13"/>
                <w:sz w:val="24"/>
                <w:szCs w:val="24"/>
              </w:rPr>
              <w:t xml:space="preserve"> </w:t>
            </w:r>
            <w:r w:rsidRPr="00473D0D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и</w:t>
            </w:r>
            <w:r w:rsidRPr="00473D0D">
              <w:rPr>
                <w:rFonts w:ascii="Times New Roman" w:hAnsi="Times New Roman" w:cs="Times New Roman"/>
                <w:bCs/>
                <w:spacing w:val="1"/>
                <w:position w:val="13"/>
                <w:sz w:val="24"/>
                <w:szCs w:val="24"/>
              </w:rPr>
              <w:t>л</w:t>
            </w:r>
            <w:r w:rsidRPr="00473D0D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и</w:t>
            </w:r>
            <w:r w:rsidRPr="00473D0D">
              <w:rPr>
                <w:rFonts w:ascii="Times New Roman" w:hAnsi="Times New Roman" w:cs="Times New Roman"/>
                <w:bCs/>
                <w:sz w:val="24"/>
                <w:szCs w:val="24"/>
              </w:rPr>
              <w:t>падение (</w:t>
            </w:r>
            <w:r w:rsidRPr="00473D0D">
              <w:rPr>
                <w:rFonts w:ascii="Cambria Math" w:hAnsi="Cambria Math" w:cs="Cambria Math"/>
                <w:bCs/>
                <w:sz w:val="24"/>
                <w:szCs w:val="24"/>
              </w:rPr>
              <w:t>‐</w:t>
            </w:r>
            <w:r w:rsidRPr="00473D0D">
              <w:rPr>
                <w:rFonts w:ascii="Times New Roman" w:hAnsi="Times New Roman" w:cs="Times New Roman"/>
                <w:bCs/>
                <w:sz w:val="24"/>
                <w:szCs w:val="24"/>
              </w:rPr>
              <w:t>) в среднем балле</w:t>
            </w:r>
          </w:p>
        </w:tc>
      </w:tr>
      <w:tr w:rsidR="00DB2B77" w:rsidRPr="00473D0D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473D0D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МОБУ СОШ им. Ф. Султанова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AB5C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</w:tr>
      <w:tr w:rsidR="00DB2B77" w:rsidRPr="00473D0D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473D0D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МОБУ СОШ д. Ибраево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AB5C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+16</w:t>
            </w:r>
          </w:p>
        </w:tc>
      </w:tr>
      <w:tr w:rsidR="00DB2B77" w:rsidRPr="00473D0D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473D0D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МОАУ СОШ № 2 с. Исянгулово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AB5C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(46) 43,7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+0,7</w:t>
            </w:r>
          </w:p>
        </w:tc>
      </w:tr>
      <w:tr w:rsidR="00DB2B77" w:rsidRPr="00473D0D" w:rsidTr="00452AFC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473D0D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МОБУ СОШ с. Арсеново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AB5C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+15</w:t>
            </w:r>
          </w:p>
        </w:tc>
      </w:tr>
      <w:tr w:rsidR="00DB2B77" w:rsidRPr="00473D0D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473D0D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МОБУ СОШ с. Ишемгул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AB5C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+10</w:t>
            </w:r>
          </w:p>
        </w:tc>
      </w:tr>
      <w:tr w:rsidR="00DB2B77" w:rsidRPr="00473D0D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473D0D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МОАУ башкирская гимназия-интернат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AB5C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+12</w:t>
            </w:r>
          </w:p>
        </w:tc>
      </w:tr>
      <w:tr w:rsidR="00DB2B77" w:rsidRPr="00473D0D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473D0D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МОБУ СОШ № 1 с. Исянгулово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AB5C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(39) 36,6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</w:tr>
      <w:tr w:rsidR="00DB2B77" w:rsidRPr="00473D0D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473D0D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МОБУ СОШ д. Яныбаево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AB5C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+33</w:t>
            </w:r>
          </w:p>
        </w:tc>
      </w:tr>
      <w:tr w:rsidR="00DB2B77" w:rsidRPr="00473D0D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473D0D" w:rsidRDefault="00DB2B77" w:rsidP="00452AFC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МОБУ СОШ д.Баишево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AB5C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452AFC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+21</w:t>
            </w:r>
          </w:p>
        </w:tc>
      </w:tr>
      <w:tr w:rsidR="00DB2B77" w:rsidRPr="00473D0D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473D0D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МОБУ СОШ д. Б. Ургинка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AB5C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</w:tr>
      <w:tr w:rsidR="00DB2B77" w:rsidRPr="00473D0D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473D0D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МОБУ СОШ д. Идельбаково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AB5C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+24</w:t>
            </w:r>
          </w:p>
        </w:tc>
      </w:tr>
      <w:tr w:rsidR="00DB2B77" w:rsidRPr="00473D0D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473D0D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МОБУ СОШ с. Абзаново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AB5C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+30</w:t>
            </w:r>
          </w:p>
        </w:tc>
      </w:tr>
      <w:tr w:rsidR="00DB2B77" w:rsidRPr="00473D0D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473D0D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МОБУ СОШ с. Кугарчи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AB5C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473D0D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473D0D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МОБУ СОШ д. Утягулово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AB5C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473D0D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473D0D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МОБУ СОШ с. Тазларово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AB5C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+9</w:t>
            </w:r>
          </w:p>
        </w:tc>
      </w:tr>
      <w:tr w:rsidR="00DB2B77" w:rsidRPr="00473D0D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473D0D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МОБУ СОШ д. Идяш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AB5C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+13</w:t>
            </w:r>
          </w:p>
        </w:tc>
      </w:tr>
      <w:tr w:rsidR="00DB2B77" w:rsidRPr="00473D0D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473D0D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473D0D">
              <w:rPr>
                <w:rFonts w:ascii="Times New Roman" w:hAnsi="Times New Roman" w:cs="Times New Roman"/>
                <w:sz w:val="24"/>
                <w:szCs w:val="24"/>
              </w:rPr>
              <w:t>МОБУ СОШ д. В. Муйнак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AB5C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73D0D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+11</w:t>
            </w:r>
          </w:p>
        </w:tc>
      </w:tr>
    </w:tbl>
    <w:p w:rsidR="00DB2B77" w:rsidRPr="00473D0D" w:rsidRDefault="00DB2B77" w:rsidP="00A421F6">
      <w:pPr>
        <w:pStyle w:val="a"/>
        <w:shd w:val="clear" w:color="auto" w:fill="FFFFFF"/>
        <w:ind w:left="5" w:firstLine="535"/>
        <w:jc w:val="both"/>
        <w:rPr>
          <w:rFonts w:ascii="Times New Roman" w:hAnsi="Times New Roman" w:cs="Times New Roman"/>
          <w:sz w:val="24"/>
          <w:szCs w:val="24"/>
        </w:rPr>
      </w:pPr>
    </w:p>
    <w:p w:rsidR="00DB2B77" w:rsidRPr="006C0E4F" w:rsidRDefault="00DB2B77">
      <w:pPr>
        <w:pStyle w:val="a"/>
        <w:shd w:val="clear" w:color="auto" w:fill="FFFFFF"/>
        <w:ind w:left="5" w:firstLine="535"/>
        <w:jc w:val="both"/>
        <w:rPr>
          <w:rFonts w:ascii="Times New Roman" w:hAnsi="Times New Roman" w:cs="Times New Roman"/>
          <w:sz w:val="28"/>
          <w:szCs w:val="28"/>
        </w:rPr>
      </w:pPr>
    </w:p>
    <w:p w:rsidR="00DB2B77" w:rsidRPr="00504DB7" w:rsidRDefault="00DB2B77">
      <w:pPr>
        <w:pStyle w:val="a"/>
        <w:shd w:val="clear" w:color="auto" w:fill="FFFFFF"/>
        <w:ind w:left="5" w:firstLine="53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4DB7">
        <w:rPr>
          <w:rFonts w:ascii="Times New Roman" w:hAnsi="Times New Roman" w:cs="Times New Roman"/>
          <w:b/>
          <w:sz w:val="28"/>
          <w:szCs w:val="28"/>
        </w:rPr>
        <w:t>Математ</w:t>
      </w:r>
      <w:r>
        <w:rPr>
          <w:rFonts w:ascii="Times New Roman" w:hAnsi="Times New Roman" w:cs="Times New Roman"/>
          <w:b/>
          <w:sz w:val="28"/>
          <w:szCs w:val="28"/>
        </w:rPr>
        <w:t>ику на базовом уровне сдавали 165</w:t>
      </w:r>
      <w:r w:rsidRPr="00504DB7">
        <w:rPr>
          <w:rFonts w:ascii="Times New Roman" w:hAnsi="Times New Roman" w:cs="Times New Roman"/>
          <w:b/>
          <w:sz w:val="28"/>
          <w:szCs w:val="28"/>
        </w:rPr>
        <w:t xml:space="preserve"> вы</w:t>
      </w:r>
      <w:r>
        <w:rPr>
          <w:rFonts w:ascii="Times New Roman" w:hAnsi="Times New Roman" w:cs="Times New Roman"/>
          <w:b/>
          <w:sz w:val="28"/>
          <w:szCs w:val="28"/>
        </w:rPr>
        <w:t>пускника.  На «5» выполнили — 89 учеников, «4» - 74, на «3» - 24, на «2» - 1. Успеваемость составила 99,8%, качество — 84,8%. Средняя отметка — 4</w:t>
      </w:r>
      <w:r w:rsidRPr="00504DB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DB2B77" w:rsidRPr="00AD20AA" w:rsidRDefault="00DB2B77" w:rsidP="00AD20AA">
      <w:pPr>
        <w:pStyle w:val="a"/>
        <w:shd w:val="clear" w:color="auto" w:fill="FFFFFF"/>
        <w:ind w:left="29" w:firstLine="511"/>
        <w:jc w:val="both"/>
        <w:rPr>
          <w:rFonts w:ascii="Times New Roman" w:hAnsi="Times New Roman" w:cs="Times New Roman"/>
          <w:sz w:val="28"/>
          <w:szCs w:val="28"/>
        </w:rPr>
      </w:pPr>
      <w:r w:rsidRPr="008E4659">
        <w:rPr>
          <w:rFonts w:ascii="Times New Roman" w:hAnsi="Times New Roman" w:cs="Times New Roman"/>
          <w:b/>
          <w:sz w:val="28"/>
          <w:szCs w:val="28"/>
        </w:rPr>
        <w:t xml:space="preserve"> В ЕГЭ по обществознанию</w:t>
      </w:r>
      <w:r>
        <w:rPr>
          <w:rFonts w:ascii="Times New Roman" w:hAnsi="Times New Roman" w:cs="Times New Roman"/>
          <w:sz w:val="28"/>
          <w:szCs w:val="28"/>
        </w:rPr>
        <w:t xml:space="preserve"> в районе приняло участие 66 участников (в 2017 г.-92</w:t>
      </w:r>
      <w:r w:rsidRPr="006C0E4F">
        <w:rPr>
          <w:rFonts w:ascii="Times New Roman" w:hAnsi="Times New Roman" w:cs="Times New Roman"/>
          <w:sz w:val="28"/>
          <w:szCs w:val="28"/>
        </w:rPr>
        <w:t>). Средний балл,</w:t>
      </w:r>
      <w:r>
        <w:rPr>
          <w:rFonts w:ascii="Times New Roman" w:hAnsi="Times New Roman" w:cs="Times New Roman"/>
          <w:sz w:val="28"/>
          <w:szCs w:val="28"/>
        </w:rPr>
        <w:t xml:space="preserve"> показанный экзаменуемыми – 55 баллов  (в 2017 г. — 50)</w:t>
      </w:r>
      <w:r w:rsidRPr="006C0E4F">
        <w:rPr>
          <w:rFonts w:ascii="Times New Roman" w:hAnsi="Times New Roman" w:cs="Times New Roman"/>
          <w:sz w:val="28"/>
          <w:szCs w:val="28"/>
        </w:rPr>
        <w:t>.  Минимальный порог ЕГЭ по обществознанию не п</w:t>
      </w:r>
      <w:r>
        <w:rPr>
          <w:rFonts w:ascii="Times New Roman" w:hAnsi="Times New Roman" w:cs="Times New Roman"/>
          <w:sz w:val="28"/>
          <w:szCs w:val="28"/>
        </w:rPr>
        <w:t>реодолели 8 выпускников  (2017 — 23</w:t>
      </w:r>
      <w:r w:rsidRPr="006C0E4F">
        <w:rPr>
          <w:rFonts w:ascii="Times New Roman" w:hAnsi="Times New Roman" w:cs="Times New Roman"/>
          <w:sz w:val="28"/>
          <w:szCs w:val="28"/>
        </w:rPr>
        <w:t xml:space="preserve"> чело</w:t>
      </w:r>
      <w:r>
        <w:rPr>
          <w:rFonts w:ascii="Times New Roman" w:hAnsi="Times New Roman" w:cs="Times New Roman"/>
          <w:sz w:val="28"/>
          <w:szCs w:val="28"/>
        </w:rPr>
        <w:t>века)</w:t>
      </w:r>
    </w:p>
    <w:tbl>
      <w:tblPr>
        <w:tblpPr w:leftFromText="180" w:rightFromText="180" w:vertAnchor="text" w:horzAnchor="margin" w:tblpXSpec="center" w:tblpY="247"/>
        <w:tblW w:w="10548" w:type="dxa"/>
        <w:tblBorders>
          <w:top w:val="single" w:sz="12" w:space="0" w:color="000001"/>
          <w:left w:val="single" w:sz="12" w:space="0" w:color="000001"/>
          <w:bottom w:val="single" w:sz="12" w:space="0" w:color="000001"/>
          <w:right w:val="single" w:sz="12" w:space="0" w:color="000001"/>
        </w:tblBorders>
        <w:tblLayout w:type="fixed"/>
        <w:tblCellMar>
          <w:left w:w="10" w:type="dxa"/>
          <w:right w:w="10" w:type="dxa"/>
        </w:tblCellMar>
        <w:tblLook w:val="00A0"/>
      </w:tblPr>
      <w:tblGrid>
        <w:gridCol w:w="540"/>
        <w:gridCol w:w="3544"/>
        <w:gridCol w:w="1080"/>
        <w:gridCol w:w="1260"/>
        <w:gridCol w:w="1018"/>
        <w:gridCol w:w="743"/>
        <w:gridCol w:w="40"/>
        <w:gridCol w:w="978"/>
        <w:gridCol w:w="1309"/>
        <w:gridCol w:w="36"/>
      </w:tblGrid>
      <w:tr w:rsidR="00DB2B77" w:rsidRPr="000D3CFB" w:rsidTr="00996D86">
        <w:trPr>
          <w:trHeight w:val="270"/>
        </w:trPr>
        <w:tc>
          <w:tcPr>
            <w:tcW w:w="540" w:type="dxa"/>
            <w:vMerge w:val="restart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544" w:type="dxa"/>
            <w:vMerge w:val="restart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ОУ</w:t>
            </w:r>
          </w:p>
        </w:tc>
        <w:tc>
          <w:tcPr>
            <w:tcW w:w="234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обществознание</w:t>
            </w:r>
          </w:p>
        </w:tc>
        <w:tc>
          <w:tcPr>
            <w:tcW w:w="1761" w:type="dxa"/>
            <w:gridSpan w:val="2"/>
            <w:tcBorders>
              <w:top w:val="single" w:sz="12" w:space="0" w:color="000001"/>
              <w:left w:val="single" w:sz="4" w:space="0" w:color="auto"/>
              <w:bottom w:val="single" w:sz="12" w:space="0" w:color="000001"/>
              <w:right w:val="single" w:sz="4" w:space="0" w:color="auto"/>
            </w:tcBorders>
            <w:shd w:val="clear" w:color="auto" w:fill="FFFFFF"/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tcBorders>
              <w:top w:val="single" w:sz="12" w:space="0" w:color="000001"/>
              <w:left w:val="single" w:sz="4" w:space="0" w:color="auto"/>
              <w:bottom w:val="single" w:sz="12" w:space="0" w:color="000001"/>
            </w:tcBorders>
            <w:shd w:val="clear" w:color="auto" w:fill="FFFFFF"/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3" w:type="dxa"/>
            <w:gridSpan w:val="3"/>
            <w:tcBorders>
              <w:top w:val="single" w:sz="12" w:space="0" w:color="000001"/>
              <w:left w:val="single" w:sz="4" w:space="0" w:color="auto"/>
              <w:bottom w:val="single" w:sz="12" w:space="0" w:color="000001"/>
            </w:tcBorders>
            <w:shd w:val="clear" w:color="auto" w:fill="FFFFFF"/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2B77" w:rsidRPr="000D3CFB" w:rsidTr="00996D86">
        <w:trPr>
          <w:gridAfter w:val="1"/>
          <w:wAfter w:w="36" w:type="dxa"/>
          <w:trHeight w:val="1275"/>
        </w:trPr>
        <w:tc>
          <w:tcPr>
            <w:tcW w:w="540" w:type="dxa"/>
            <w:vMerge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Ср.балл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2017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кол-во сдающих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Ср.балл 2018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4" w:space="0" w:color="auto"/>
              <w:bottom w:val="single" w:sz="12" w:space="0" w:color="000001"/>
              <w:right w:val="single" w:sz="4" w:space="0" w:color="auto"/>
            </w:tcBorders>
            <w:shd w:val="clear" w:color="auto" w:fill="FFFFFF"/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Кол-во не преодолевших минимальный порог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4" w:space="0" w:color="auto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81 балл </w:t>
            </w: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и выше</w:t>
            </w:r>
          </w:p>
        </w:tc>
      </w:tr>
      <w:tr w:rsidR="00DB2B77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МОБУ СОШ д. Яныбаево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МОБУ СОШ им. Ф. Султанова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МОАУ СОШ № 2 с. Исянгулово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B2B77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МОБУ СОШ д. Идельбаково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B2B77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МОБУ СОШ с. Абзаново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B2B77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Баишево 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МОБУ СОШ д. Кугарчи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МОБУ СОШ д. Идяш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МОБУ СОШ с. Ишемгул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Ибраево 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МОАУ башкирская гимназия-интернат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 xml:space="preserve">МОБУ СОШ с. Тазларово 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МОБУ СОШ д. Б. Ургинка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МОБУ СОШ с. Арсеново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МОБУ СОШ № 1 с. Исянгулово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0D3CFB">
              <w:rPr>
                <w:rFonts w:ascii="Times New Roman" w:hAnsi="Times New Roman" w:cs="Times New Roman"/>
                <w:sz w:val="24"/>
                <w:szCs w:val="24"/>
              </w:rPr>
              <w:t>МОБУ СОШ д. В. Муйнак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0D3CFB" w:rsidTr="00996D86">
        <w:trPr>
          <w:gridAfter w:val="1"/>
          <w:wAfter w:w="36" w:type="dxa"/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0D3CFB" w:rsidRDefault="00DB2B77" w:rsidP="00996D8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0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01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761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996D8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DB2B77" w:rsidRDefault="00DB2B77" w:rsidP="00F62CDD">
      <w:pPr>
        <w:pStyle w:val="a"/>
        <w:spacing w:before="52"/>
        <w:ind w:right="-5"/>
        <w:rPr>
          <w:rFonts w:ascii="Times New Roman" w:hAnsi="Times New Roman" w:cs="Times New Roman"/>
          <w:b/>
          <w:bCs/>
          <w:w w:val="99"/>
          <w:sz w:val="28"/>
          <w:szCs w:val="28"/>
        </w:rPr>
      </w:pPr>
    </w:p>
    <w:p w:rsidR="00DB2B77" w:rsidRPr="0053373E" w:rsidRDefault="00DB2B77" w:rsidP="00F61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3373E">
        <w:rPr>
          <w:rFonts w:ascii="Times New Roman" w:hAnsi="Times New Roman"/>
          <w:b/>
          <w:sz w:val="28"/>
          <w:szCs w:val="28"/>
        </w:rPr>
        <w:t>Таблица</w:t>
      </w:r>
    </w:p>
    <w:p w:rsidR="00DB2B77" w:rsidRPr="0053373E" w:rsidRDefault="00DB2B77" w:rsidP="00F61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3373E">
        <w:rPr>
          <w:rFonts w:ascii="Times New Roman" w:hAnsi="Times New Roman"/>
          <w:b/>
          <w:sz w:val="28"/>
          <w:szCs w:val="28"/>
        </w:rPr>
        <w:t>средних баллов и процент работ, получивших высокие баллы</w:t>
      </w:r>
    </w:p>
    <w:p w:rsidR="00DB2B77" w:rsidRPr="00322AAE" w:rsidRDefault="00DB2B77" w:rsidP="00322A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22AAE">
        <w:rPr>
          <w:rFonts w:ascii="Times New Roman" w:hAnsi="Times New Roman"/>
          <w:sz w:val="28"/>
          <w:szCs w:val="28"/>
        </w:rPr>
        <w:t>(80 и более) за ЕГЭ</w:t>
      </w:r>
      <w:r w:rsidRPr="00322AAE">
        <w:rPr>
          <w:sz w:val="28"/>
          <w:szCs w:val="28"/>
        </w:rPr>
        <w:t>‐</w:t>
      </w:r>
      <w:r w:rsidRPr="00322AAE">
        <w:rPr>
          <w:rFonts w:ascii="Times New Roman" w:hAnsi="Times New Roman"/>
          <w:sz w:val="28"/>
          <w:szCs w:val="28"/>
        </w:rPr>
        <w:t>2018 по обществознанию по району</w:t>
      </w:r>
    </w:p>
    <w:p w:rsidR="00DB2B77" w:rsidRPr="006C0E4F" w:rsidRDefault="00DB2B77" w:rsidP="00F614F9">
      <w:pPr>
        <w:pStyle w:val="a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b/>
          <w:bCs/>
          <w:sz w:val="28"/>
          <w:szCs w:val="28"/>
        </w:rPr>
        <w:t>ТАБЛИЦА</w:t>
      </w:r>
      <w:r w:rsidRPr="006C0E4F">
        <w:rPr>
          <w:rFonts w:ascii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 w:rsidRPr="006C0E4F">
        <w:rPr>
          <w:rFonts w:ascii="Times New Roman" w:hAnsi="Times New Roman" w:cs="Times New Roman"/>
          <w:b/>
          <w:bCs/>
          <w:sz w:val="28"/>
          <w:szCs w:val="28"/>
        </w:rPr>
        <w:t>ИЗМЕНЕНИЙ СРЕДНИХ</w:t>
      </w:r>
      <w:r w:rsidRPr="006C0E4F">
        <w:rPr>
          <w:rFonts w:ascii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 w:rsidRPr="006C0E4F">
        <w:rPr>
          <w:rFonts w:ascii="Times New Roman" w:hAnsi="Times New Roman" w:cs="Times New Roman"/>
          <w:b/>
          <w:bCs/>
          <w:sz w:val="28"/>
          <w:szCs w:val="28"/>
        </w:rPr>
        <w:t>БАЛЛОВ</w:t>
      </w: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A0"/>
      </w:tblPr>
      <w:tblGrid>
        <w:gridCol w:w="637"/>
        <w:gridCol w:w="4128"/>
        <w:gridCol w:w="1388"/>
        <w:gridCol w:w="1261"/>
        <w:gridCol w:w="1931"/>
      </w:tblGrid>
      <w:tr w:rsidR="00DB2B77" w:rsidRPr="005C1937" w:rsidTr="008733C4">
        <w:tc>
          <w:tcPr>
            <w:tcW w:w="63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6C0E4F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E4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52AFC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2AFC">
              <w:rPr>
                <w:rFonts w:ascii="Times New Roman" w:hAnsi="Times New Roman" w:cs="Times New Roman"/>
                <w:sz w:val="28"/>
                <w:szCs w:val="28"/>
              </w:rPr>
              <w:t>Наименование ОУ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52AFC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балл, 2017</w:t>
            </w:r>
            <w:r w:rsidRPr="00452AF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452AFC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балл, 2018</w:t>
            </w:r>
            <w:r w:rsidRPr="00452AFC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F614F9" w:rsidRDefault="00DB2B77" w:rsidP="00F614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614F9">
              <w:rPr>
                <w:rFonts w:ascii="Times New Roman" w:hAnsi="Times New Roman"/>
                <w:sz w:val="28"/>
                <w:szCs w:val="28"/>
              </w:rPr>
              <w:t>Взлёт (+) или</w:t>
            </w:r>
          </w:p>
          <w:p w:rsidR="00DB2B77" w:rsidRPr="00452AFC" w:rsidRDefault="00DB2B77" w:rsidP="00F614F9">
            <w:pPr>
              <w:jc w:val="center"/>
            </w:pPr>
            <w:r w:rsidRPr="00F614F9">
              <w:rPr>
                <w:rFonts w:ascii="Times New Roman" w:hAnsi="Times New Roman"/>
                <w:sz w:val="28"/>
                <w:szCs w:val="28"/>
              </w:rPr>
              <w:t>падение (</w:t>
            </w:r>
            <w:r w:rsidRPr="00F614F9">
              <w:rPr>
                <w:sz w:val="28"/>
                <w:szCs w:val="28"/>
              </w:rPr>
              <w:t>‐</w:t>
            </w:r>
            <w:r w:rsidRPr="00F614F9">
              <w:rPr>
                <w:rFonts w:ascii="Times New Roman" w:hAnsi="Times New Roman"/>
                <w:sz w:val="28"/>
                <w:szCs w:val="28"/>
              </w:rPr>
              <w:t>) в среднем балле</w:t>
            </w:r>
          </w:p>
        </w:tc>
      </w:tr>
      <w:tr w:rsidR="00DB2B77" w:rsidRPr="00D7446B" w:rsidTr="008733C4">
        <w:tc>
          <w:tcPr>
            <w:tcW w:w="63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7446B" w:rsidRDefault="00DB2B77" w:rsidP="00535955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МОАУ СОШ №2 с.Исянгулово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B90C0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-5</w:t>
            </w:r>
          </w:p>
        </w:tc>
      </w:tr>
      <w:tr w:rsidR="00DB2B77" w:rsidRPr="00D7446B" w:rsidTr="008733C4">
        <w:tc>
          <w:tcPr>
            <w:tcW w:w="63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7446B" w:rsidRDefault="00DB2B77" w:rsidP="00535955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МОБУ СОШ № 1 с. Исянгулово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B90C0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-12</w:t>
            </w:r>
          </w:p>
        </w:tc>
      </w:tr>
      <w:tr w:rsidR="00DB2B77" w:rsidRPr="00D7446B" w:rsidTr="008733C4">
        <w:tc>
          <w:tcPr>
            <w:tcW w:w="63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7446B" w:rsidRDefault="00DB2B77" w:rsidP="00535955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МОБУ СОШ д. Ибраево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B90C0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+1</w:t>
            </w:r>
          </w:p>
        </w:tc>
      </w:tr>
      <w:tr w:rsidR="00DB2B77" w:rsidRPr="00D7446B" w:rsidTr="008733C4">
        <w:tc>
          <w:tcPr>
            <w:tcW w:w="63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7446B" w:rsidRDefault="00DB2B77" w:rsidP="00535955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МОБУ СОШ д. Яныбаево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B90C0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-8</w:t>
            </w:r>
          </w:p>
        </w:tc>
      </w:tr>
      <w:tr w:rsidR="00DB2B77" w:rsidRPr="00D7446B" w:rsidTr="008733C4">
        <w:tc>
          <w:tcPr>
            <w:tcW w:w="63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7446B" w:rsidRDefault="00DB2B77" w:rsidP="00535955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МОБУ СОШ с. Арсеново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B90C0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2B77" w:rsidRPr="00D7446B" w:rsidTr="008733C4">
        <w:tc>
          <w:tcPr>
            <w:tcW w:w="63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7446B" w:rsidRDefault="00DB2B77" w:rsidP="00535955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МОБУ СОШ им. Ф. Султанова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B90C0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+7</w:t>
            </w:r>
          </w:p>
        </w:tc>
      </w:tr>
      <w:tr w:rsidR="00DB2B77" w:rsidRPr="00D7446B" w:rsidTr="008733C4">
        <w:tc>
          <w:tcPr>
            <w:tcW w:w="63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7446B" w:rsidRDefault="00DB2B77" w:rsidP="00535955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 xml:space="preserve">МОБУ СОШ д. Баишево 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B90C0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</w:t>
            </w:r>
          </w:p>
        </w:tc>
      </w:tr>
      <w:tr w:rsidR="00DB2B77" w:rsidRPr="00D7446B" w:rsidTr="008733C4">
        <w:tc>
          <w:tcPr>
            <w:tcW w:w="63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7446B" w:rsidRDefault="00DB2B77" w:rsidP="00535955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МОБУ СОШ д. Б. Ургинка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B90C0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-7</w:t>
            </w:r>
          </w:p>
        </w:tc>
      </w:tr>
      <w:tr w:rsidR="00DB2B77" w:rsidRPr="00D7446B" w:rsidTr="008733C4">
        <w:tc>
          <w:tcPr>
            <w:tcW w:w="63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7446B" w:rsidRDefault="00DB2B77" w:rsidP="00535955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МОБУ СОШ с. Ишемгул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B90C0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DB2B77" w:rsidRPr="00D7446B" w:rsidTr="008733C4">
        <w:tc>
          <w:tcPr>
            <w:tcW w:w="63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7446B" w:rsidRDefault="00DB2B77" w:rsidP="00535955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МОАУ башкирская гимназия-интернат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B90C0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+13</w:t>
            </w:r>
          </w:p>
        </w:tc>
      </w:tr>
      <w:tr w:rsidR="00DB2B77" w:rsidRPr="00D7446B" w:rsidTr="008733C4">
        <w:tc>
          <w:tcPr>
            <w:tcW w:w="63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7446B" w:rsidRDefault="00DB2B77" w:rsidP="00535955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МОБУ СОШ с. Тазларово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B90C0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+2</w:t>
            </w:r>
          </w:p>
        </w:tc>
      </w:tr>
      <w:tr w:rsidR="00DB2B77" w:rsidRPr="00D7446B" w:rsidTr="008733C4">
        <w:tc>
          <w:tcPr>
            <w:tcW w:w="63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7446B" w:rsidRDefault="00DB2B77" w:rsidP="00535955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МОБУ СОШ д. В. Муйнак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B90C0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+12</w:t>
            </w:r>
          </w:p>
        </w:tc>
      </w:tr>
      <w:tr w:rsidR="00DB2B77" w:rsidRPr="00D7446B" w:rsidTr="008733C4">
        <w:tc>
          <w:tcPr>
            <w:tcW w:w="63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7446B" w:rsidRDefault="00DB2B77" w:rsidP="00535955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МОБУ СОШ д. Идяш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B90C0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+4</w:t>
            </w:r>
          </w:p>
        </w:tc>
      </w:tr>
      <w:tr w:rsidR="00DB2B77" w:rsidRPr="00D7446B" w:rsidTr="008733C4">
        <w:tc>
          <w:tcPr>
            <w:tcW w:w="63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7446B" w:rsidRDefault="00DB2B77" w:rsidP="00535955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МОБУ СОШ д. Кугарчи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B90C0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+13</w:t>
            </w:r>
          </w:p>
        </w:tc>
      </w:tr>
      <w:tr w:rsidR="00DB2B77" w:rsidRPr="00D7446B" w:rsidTr="008733C4">
        <w:tc>
          <w:tcPr>
            <w:tcW w:w="63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7446B" w:rsidRDefault="00DB2B77" w:rsidP="00535955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МОБУ СОШ д. Идельбаково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B90C0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+19</w:t>
            </w:r>
          </w:p>
        </w:tc>
      </w:tr>
      <w:tr w:rsidR="00DB2B77" w:rsidRPr="00D7446B" w:rsidTr="008733C4">
        <w:tc>
          <w:tcPr>
            <w:tcW w:w="63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7446B" w:rsidRDefault="00DB2B77" w:rsidP="00535955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МОБУ СОШ с. Абзаново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B90C0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1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+54</w:t>
            </w:r>
          </w:p>
        </w:tc>
      </w:tr>
      <w:tr w:rsidR="00DB2B77" w:rsidRPr="00D7446B" w:rsidTr="008733C4">
        <w:tc>
          <w:tcPr>
            <w:tcW w:w="63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7446B" w:rsidRDefault="00DB2B77" w:rsidP="00535955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D7446B">
              <w:rPr>
                <w:rFonts w:ascii="Times New Roman" w:hAnsi="Times New Roman" w:cs="Times New Roman"/>
                <w:sz w:val="28"/>
                <w:szCs w:val="28"/>
              </w:rPr>
              <w:t>МОБУ СОШ д. Утягулово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B90C0E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7446B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DB2B77" w:rsidRDefault="00DB2B77" w:rsidP="00AD20AA">
      <w:pPr>
        <w:pStyle w:val="a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2B77" w:rsidRPr="00AD20AA" w:rsidRDefault="00DB2B77" w:rsidP="00AD20AA">
      <w:pPr>
        <w:pStyle w:val="a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E4659">
        <w:rPr>
          <w:rFonts w:ascii="Times New Roman" w:hAnsi="Times New Roman" w:cs="Times New Roman"/>
          <w:b/>
          <w:sz w:val="28"/>
          <w:szCs w:val="28"/>
        </w:rPr>
        <w:t xml:space="preserve">  В ЕГЭ по физике</w:t>
      </w:r>
      <w:r>
        <w:rPr>
          <w:rFonts w:ascii="Times New Roman" w:hAnsi="Times New Roman" w:cs="Times New Roman"/>
          <w:sz w:val="28"/>
          <w:szCs w:val="28"/>
        </w:rPr>
        <w:t xml:space="preserve"> в районе  приняло участие  52 человека (2017 – </w:t>
      </w:r>
      <w:r w:rsidRPr="006C0E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55 участника</w:t>
      </w:r>
      <w:r w:rsidRPr="006C0E4F">
        <w:rPr>
          <w:rFonts w:ascii="Times New Roman" w:hAnsi="Times New Roman" w:cs="Times New Roman"/>
          <w:sz w:val="28"/>
          <w:szCs w:val="28"/>
        </w:rPr>
        <w:t>). Средний балл, показанный эк</w:t>
      </w:r>
      <w:r>
        <w:rPr>
          <w:rFonts w:ascii="Times New Roman" w:hAnsi="Times New Roman" w:cs="Times New Roman"/>
          <w:sz w:val="28"/>
          <w:szCs w:val="28"/>
        </w:rPr>
        <w:t xml:space="preserve">заменуемыми    - 50, что на 3 балла выше </w:t>
      </w:r>
      <w:r w:rsidRPr="006C0E4F">
        <w:rPr>
          <w:rFonts w:ascii="Times New Roman" w:hAnsi="Times New Roman" w:cs="Times New Roman"/>
          <w:sz w:val="28"/>
          <w:szCs w:val="28"/>
        </w:rPr>
        <w:t xml:space="preserve"> по сравнению с прошлогодни</w:t>
      </w:r>
      <w:r>
        <w:rPr>
          <w:rFonts w:ascii="Times New Roman" w:hAnsi="Times New Roman" w:cs="Times New Roman"/>
          <w:sz w:val="28"/>
          <w:szCs w:val="28"/>
        </w:rPr>
        <w:t>м средним баллом</w:t>
      </w:r>
    </w:p>
    <w:p w:rsidR="00DB2B77" w:rsidRPr="00AD20AA" w:rsidRDefault="00DB2B77" w:rsidP="002A060F">
      <w:pPr>
        <w:jc w:val="center"/>
        <w:rPr>
          <w:rFonts w:ascii="Times New Roman" w:hAnsi="Times New Roman"/>
          <w:b/>
          <w:sz w:val="28"/>
          <w:szCs w:val="28"/>
        </w:rPr>
      </w:pPr>
      <w:r w:rsidRPr="00AD20AA">
        <w:rPr>
          <w:rFonts w:ascii="Times New Roman" w:hAnsi="Times New Roman"/>
          <w:b/>
          <w:sz w:val="28"/>
          <w:szCs w:val="28"/>
        </w:rPr>
        <w:t>Таблица</w:t>
      </w:r>
    </w:p>
    <w:p w:rsidR="00DB2B77" w:rsidRPr="00AD20AA" w:rsidRDefault="00DB2B77" w:rsidP="002A060F">
      <w:pPr>
        <w:jc w:val="center"/>
        <w:rPr>
          <w:rFonts w:ascii="Times New Roman" w:hAnsi="Times New Roman"/>
          <w:b/>
          <w:sz w:val="28"/>
          <w:szCs w:val="28"/>
        </w:rPr>
      </w:pPr>
      <w:r w:rsidRPr="00AD20AA">
        <w:rPr>
          <w:rFonts w:ascii="Times New Roman" w:hAnsi="Times New Roman"/>
          <w:b/>
          <w:sz w:val="28"/>
          <w:szCs w:val="28"/>
        </w:rPr>
        <w:t>средних баллов и процент работ, получивших высокие баллы (80 и более) за ЕГЭ</w:t>
      </w:r>
      <w:r w:rsidRPr="00AD20AA">
        <w:rPr>
          <w:b/>
          <w:sz w:val="28"/>
          <w:szCs w:val="28"/>
        </w:rPr>
        <w:t>‐</w:t>
      </w:r>
      <w:r w:rsidRPr="00AD20AA">
        <w:rPr>
          <w:rFonts w:ascii="Times New Roman" w:hAnsi="Times New Roman"/>
          <w:b/>
          <w:sz w:val="28"/>
          <w:szCs w:val="28"/>
        </w:rPr>
        <w:t>2018 по физике по району</w:t>
      </w:r>
    </w:p>
    <w:tbl>
      <w:tblPr>
        <w:tblW w:w="0" w:type="auto"/>
        <w:tblInd w:w="-97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A0"/>
      </w:tblPr>
      <w:tblGrid>
        <w:gridCol w:w="608"/>
        <w:gridCol w:w="2220"/>
        <w:gridCol w:w="1424"/>
        <w:gridCol w:w="1527"/>
        <w:gridCol w:w="537"/>
        <w:gridCol w:w="757"/>
        <w:gridCol w:w="656"/>
        <w:gridCol w:w="128"/>
        <w:gridCol w:w="1525"/>
        <w:gridCol w:w="1063"/>
      </w:tblGrid>
      <w:tr w:rsidR="00DB2B77" w:rsidRPr="00D57C78" w:rsidTr="00C3304A">
        <w:trPr>
          <w:trHeight w:val="270"/>
        </w:trPr>
        <w:tc>
          <w:tcPr>
            <w:tcW w:w="608" w:type="dxa"/>
            <w:vMerge w:val="restar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2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ОУ</w:t>
            </w:r>
          </w:p>
        </w:tc>
        <w:tc>
          <w:tcPr>
            <w:tcW w:w="348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физика</w:t>
            </w:r>
          </w:p>
        </w:tc>
        <w:tc>
          <w:tcPr>
            <w:tcW w:w="75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  <w:shd w:val="clear" w:color="auto" w:fill="FFFFFF"/>
          </w:tcPr>
          <w:p w:rsidR="00DB2B77" w:rsidRPr="00D57C78" w:rsidRDefault="00DB2B77" w:rsidP="00F614F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</w:tcBorders>
            <w:shd w:val="clear" w:color="auto" w:fill="FFFFFF"/>
          </w:tcPr>
          <w:p w:rsidR="00DB2B77" w:rsidRPr="00D57C78" w:rsidRDefault="00DB2B77" w:rsidP="00F614F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</w:tcBorders>
            <w:shd w:val="clear" w:color="auto" w:fill="FFFFFF"/>
          </w:tcPr>
          <w:p w:rsidR="00DB2B77" w:rsidRPr="00D57C78" w:rsidRDefault="00DB2B77" w:rsidP="00F614F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2B77" w:rsidRPr="00D57C78" w:rsidTr="00C3304A">
        <w:trPr>
          <w:trHeight w:val="1275"/>
        </w:trPr>
        <w:tc>
          <w:tcPr>
            <w:tcW w:w="608" w:type="dxa"/>
            <w:vMerge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кол-во сдающих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Ср. балл 2017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Ср.балл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2018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  <w:shd w:val="clear" w:color="auto" w:fill="FFFFFF"/>
          </w:tcPr>
          <w:p w:rsidR="00DB2B77" w:rsidRPr="00D57C78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Кол-во не преодолевших минимальный порог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80 баллов и выше)</w:t>
            </w:r>
          </w:p>
        </w:tc>
      </w:tr>
      <w:tr w:rsidR="00DB2B77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57C78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МОАУ СОШ № 2 с. Исянгулово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B2B77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57C78" w:rsidRDefault="00DB2B77" w:rsidP="00371B7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МОБУ СОШ им. Ф. Султанова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57C78" w:rsidRDefault="00DB2B77" w:rsidP="00371B7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МОБУ СОШ д. В. Муйнак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57C78" w:rsidRDefault="00DB2B77" w:rsidP="00371B7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МОБУ СОШ д. Яныбаево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57C78" w:rsidRDefault="00DB2B77" w:rsidP="00371B7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МОАУ башкирская гимназия-интернат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B2B77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57C78" w:rsidRDefault="00DB2B77" w:rsidP="00371B7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МОБУ СОШ № 1 с. Исянгулово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57C78" w:rsidRDefault="00DB2B77" w:rsidP="00371B7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МОБУ СОШ с. Абзаново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57C78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МОБУ СОШ с. Тазларово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57C78" w:rsidRDefault="00DB2B77" w:rsidP="00371B7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МОБУ СОШ д. Баишево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57C78" w:rsidRDefault="00DB2B77" w:rsidP="00371B7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МОБУ СОШ д. Идельбаково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57C78" w:rsidRDefault="00DB2B77" w:rsidP="00371B7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МОБУ СОШ д. Б. Ургинка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57C78" w:rsidRDefault="00DB2B77" w:rsidP="00371B7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D57C78">
              <w:rPr>
                <w:rFonts w:ascii="Times New Roman" w:hAnsi="Times New Roman" w:cs="Times New Roman"/>
                <w:sz w:val="24"/>
                <w:szCs w:val="24"/>
              </w:rPr>
              <w:t>МОБУ СОШ д. Ибраево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57C78" w:rsidRDefault="00DB2B77" w:rsidP="00371B7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с.Арсеново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D57C78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2B77" w:rsidRPr="00D57C78" w:rsidTr="00C3304A">
        <w:trPr>
          <w:trHeight w:val="255"/>
        </w:trPr>
        <w:tc>
          <w:tcPr>
            <w:tcW w:w="60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D57C78" w:rsidRDefault="00DB2B77" w:rsidP="00371B7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5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95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5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DB2B77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10/2</w:t>
            </w:r>
          </w:p>
        </w:tc>
        <w:tc>
          <w:tcPr>
            <w:tcW w:w="10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DB2B77" w:rsidRDefault="00DB2B77" w:rsidP="00F62CDD">
      <w:pPr>
        <w:pStyle w:val="a"/>
        <w:rPr>
          <w:rFonts w:ascii="Times New Roman" w:hAnsi="Times New Roman" w:cs="Times New Roman"/>
          <w:b/>
          <w:bCs/>
          <w:sz w:val="28"/>
          <w:szCs w:val="28"/>
        </w:rPr>
      </w:pPr>
    </w:p>
    <w:p w:rsidR="00DB2B77" w:rsidRPr="00314D3A" w:rsidRDefault="00DB2B77" w:rsidP="00F62CDD">
      <w:pPr>
        <w:pStyle w:val="a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314D3A">
        <w:rPr>
          <w:rFonts w:ascii="Times New Roman" w:hAnsi="Times New Roman" w:cs="Times New Roman"/>
          <w:b/>
          <w:bCs/>
          <w:sz w:val="24"/>
          <w:szCs w:val="24"/>
        </w:rPr>
        <w:t>ТАБЛИЦА</w:t>
      </w:r>
      <w:r w:rsidRPr="00314D3A">
        <w:rPr>
          <w:rFonts w:ascii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 w:rsidRPr="00314D3A">
        <w:rPr>
          <w:rFonts w:ascii="Times New Roman" w:hAnsi="Times New Roman" w:cs="Times New Roman"/>
          <w:b/>
          <w:bCs/>
          <w:sz w:val="24"/>
          <w:szCs w:val="24"/>
        </w:rPr>
        <w:t>ИЗМЕНЕНИЙ СРЕДНИХ</w:t>
      </w:r>
      <w:r w:rsidRPr="00314D3A">
        <w:rPr>
          <w:rFonts w:ascii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 w:rsidRPr="00314D3A">
        <w:rPr>
          <w:rFonts w:ascii="Times New Roman" w:hAnsi="Times New Roman" w:cs="Times New Roman"/>
          <w:b/>
          <w:bCs/>
          <w:sz w:val="24"/>
          <w:szCs w:val="24"/>
        </w:rPr>
        <w:t>БАЛЛОВ</w:t>
      </w: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A0"/>
      </w:tblPr>
      <w:tblGrid>
        <w:gridCol w:w="647"/>
        <w:gridCol w:w="3784"/>
        <w:gridCol w:w="1260"/>
        <w:gridCol w:w="1435"/>
        <w:gridCol w:w="1799"/>
      </w:tblGrid>
      <w:tr w:rsidR="00DB2B77" w:rsidRPr="00314D3A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Наименование ОУ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балл, 2017</w:t>
            </w: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балл, 2018</w:t>
            </w: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8733C4">
            <w:pPr>
              <w:pStyle w:val="a"/>
              <w:spacing w:line="291" w:lineRule="exact"/>
              <w:ind w:left="235" w:right="23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Взлёт</w:t>
            </w:r>
            <w:r w:rsidRPr="00314D3A">
              <w:rPr>
                <w:rFonts w:ascii="Times New Roman" w:hAnsi="Times New Roman" w:cs="Times New Roman"/>
                <w:bCs/>
                <w:spacing w:val="-1"/>
                <w:position w:val="13"/>
                <w:sz w:val="24"/>
                <w:szCs w:val="24"/>
              </w:rPr>
              <w:t xml:space="preserve"> </w:t>
            </w:r>
            <w:r w:rsidRPr="00314D3A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(+)</w:t>
            </w:r>
            <w:r w:rsidRPr="00314D3A">
              <w:rPr>
                <w:rFonts w:ascii="Times New Roman" w:hAnsi="Times New Roman" w:cs="Times New Roman"/>
                <w:bCs/>
                <w:spacing w:val="-1"/>
                <w:position w:val="13"/>
                <w:sz w:val="24"/>
                <w:szCs w:val="24"/>
              </w:rPr>
              <w:t xml:space="preserve"> </w:t>
            </w:r>
            <w:r w:rsidRPr="00314D3A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и</w:t>
            </w:r>
            <w:r w:rsidRPr="00314D3A">
              <w:rPr>
                <w:rFonts w:ascii="Times New Roman" w:hAnsi="Times New Roman" w:cs="Times New Roman"/>
                <w:bCs/>
                <w:spacing w:val="1"/>
                <w:position w:val="13"/>
                <w:sz w:val="24"/>
                <w:szCs w:val="24"/>
              </w:rPr>
              <w:t>л</w:t>
            </w:r>
            <w:r w:rsidRPr="00314D3A">
              <w:rPr>
                <w:rFonts w:ascii="Times New Roman" w:hAnsi="Times New Roman" w:cs="Times New Roman"/>
                <w:bCs/>
                <w:position w:val="13"/>
                <w:sz w:val="24"/>
                <w:szCs w:val="24"/>
              </w:rPr>
              <w:t>и</w:t>
            </w:r>
          </w:p>
          <w:p w:rsidR="00DB2B77" w:rsidRPr="00314D3A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bCs/>
                <w:sz w:val="24"/>
                <w:szCs w:val="24"/>
              </w:rPr>
              <w:t>падение (</w:t>
            </w:r>
            <w:r w:rsidRPr="00314D3A">
              <w:rPr>
                <w:rFonts w:ascii="Cambria Math" w:hAnsi="Cambria Math" w:cs="Cambria Math"/>
                <w:bCs/>
                <w:sz w:val="24"/>
                <w:szCs w:val="24"/>
              </w:rPr>
              <w:t>‐</w:t>
            </w:r>
            <w:r w:rsidRPr="00314D3A">
              <w:rPr>
                <w:rFonts w:ascii="Times New Roman" w:hAnsi="Times New Roman" w:cs="Times New Roman"/>
                <w:bCs/>
                <w:sz w:val="24"/>
                <w:szCs w:val="24"/>
              </w:rPr>
              <w:t>) в среднем балле</w:t>
            </w:r>
          </w:p>
        </w:tc>
      </w:tr>
      <w:tr w:rsidR="00DB2B77" w:rsidRPr="00314D3A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14D3A" w:rsidRDefault="00DB2B77" w:rsidP="00371B7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МОАУ СОШ № 2 с. Исянгулово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</w:p>
        </w:tc>
      </w:tr>
      <w:tr w:rsidR="00DB2B77" w:rsidRPr="00314D3A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14D3A" w:rsidRDefault="00DB2B77" w:rsidP="00371B7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МОБУ СОШ им. Ф. Султанова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</w:t>
            </w:r>
          </w:p>
        </w:tc>
      </w:tr>
      <w:tr w:rsidR="00DB2B77" w:rsidRPr="00314D3A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14D3A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МОБУ СОШ д. Яныбаево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+8</w:t>
            </w:r>
          </w:p>
        </w:tc>
      </w:tr>
      <w:tr w:rsidR="00DB2B77" w:rsidRPr="00314D3A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14D3A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МОБУ СОШ д. Ибраево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</w:tr>
      <w:tr w:rsidR="00DB2B77" w:rsidRPr="00314D3A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14D3A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МОАУ башкирская гимназия-интернат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</w:t>
            </w:r>
          </w:p>
        </w:tc>
      </w:tr>
      <w:tr w:rsidR="00DB2B77" w:rsidRPr="00314D3A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14D3A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МОБУ СОШ д. Б. Ургинка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B2B77" w:rsidRPr="00314D3A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14D3A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МОБУ СОШ № 1 с. Исянгулово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-13</w:t>
            </w:r>
          </w:p>
        </w:tc>
      </w:tr>
      <w:tr w:rsidR="00DB2B77" w:rsidRPr="00314D3A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14D3A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МОБУ СОШ д. Идельбаково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+15</w:t>
            </w:r>
          </w:p>
        </w:tc>
      </w:tr>
      <w:tr w:rsidR="00DB2B77" w:rsidRPr="00314D3A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14D3A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МОБУ СОШ д. В. Муйнак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</w:t>
            </w:r>
          </w:p>
        </w:tc>
      </w:tr>
      <w:tr w:rsidR="00DB2B77" w:rsidRPr="00314D3A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14D3A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МОБУ СОШ с. Абзаново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B2B77" w:rsidRPr="00314D3A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14D3A" w:rsidRDefault="00DB2B77" w:rsidP="00371B7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МОБУ СОШ с. Тазларово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</w:tr>
      <w:tr w:rsidR="00DB2B77" w:rsidRPr="00314D3A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14D3A" w:rsidRDefault="00DB2B77" w:rsidP="00371B76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МОБУ СОШ д. Баишево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371B76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+9</w:t>
            </w:r>
          </w:p>
        </w:tc>
      </w:tr>
      <w:tr w:rsidR="00DB2B77" w:rsidRPr="00314D3A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14D3A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МОБУ СОШ с. Арсеново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B2B77" w:rsidRPr="00314D3A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14D3A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МОБУ СОШ д. Идяш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B2B77" w:rsidRPr="00314D3A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14D3A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МОБУ СОШ с. Ишемгул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B2B77" w:rsidRPr="00314D3A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7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14D3A" w:rsidRDefault="00DB2B77" w:rsidP="00535955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МОБУ СОШ д.Утягулово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667F9E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14D3A" w:rsidRDefault="00DB2B77" w:rsidP="00535955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D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DB2B77" w:rsidRDefault="00DB2B77" w:rsidP="001D6CE3">
      <w:pPr>
        <w:pStyle w:val="a"/>
        <w:shd w:val="clear" w:color="auto" w:fill="FFFFFF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2B77" w:rsidRPr="00314D3A" w:rsidRDefault="00DB2B77">
      <w:pPr>
        <w:pStyle w:val="a"/>
        <w:shd w:val="clear" w:color="auto" w:fill="FFFFFF"/>
        <w:ind w:left="29" w:firstLine="51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2B77" w:rsidRPr="006C0E4F" w:rsidRDefault="00DB2B77">
      <w:pPr>
        <w:pStyle w:val="a"/>
        <w:shd w:val="clear" w:color="auto" w:fill="FFFFFF"/>
        <w:ind w:left="29" w:firstLine="511"/>
        <w:jc w:val="both"/>
        <w:rPr>
          <w:rFonts w:ascii="Times New Roman" w:hAnsi="Times New Roman" w:cs="Times New Roman"/>
          <w:sz w:val="28"/>
          <w:szCs w:val="28"/>
        </w:rPr>
      </w:pPr>
      <w:r w:rsidRPr="008E4659">
        <w:rPr>
          <w:rFonts w:ascii="Times New Roman" w:hAnsi="Times New Roman" w:cs="Times New Roman"/>
          <w:b/>
          <w:sz w:val="28"/>
          <w:szCs w:val="28"/>
        </w:rPr>
        <w:t>В ЕГЭ по биологии</w:t>
      </w:r>
      <w:r>
        <w:rPr>
          <w:rFonts w:ascii="Times New Roman" w:hAnsi="Times New Roman" w:cs="Times New Roman"/>
          <w:sz w:val="28"/>
          <w:szCs w:val="28"/>
        </w:rPr>
        <w:t xml:space="preserve"> в районе  приняло участие 40  участников (в 2017 – 39 человек</w:t>
      </w:r>
      <w:r w:rsidRPr="006C0E4F">
        <w:rPr>
          <w:rFonts w:ascii="Times New Roman" w:hAnsi="Times New Roman" w:cs="Times New Roman"/>
          <w:sz w:val="28"/>
          <w:szCs w:val="28"/>
        </w:rPr>
        <w:t>). Средний балл, показанный выпускниками района –</w:t>
      </w:r>
      <w:r>
        <w:rPr>
          <w:rFonts w:ascii="Times New Roman" w:hAnsi="Times New Roman" w:cs="Times New Roman"/>
          <w:sz w:val="28"/>
          <w:szCs w:val="28"/>
        </w:rPr>
        <w:t xml:space="preserve"> 56 (в 2017 – 48,8), что на 8 баллов выше </w:t>
      </w:r>
      <w:r w:rsidRPr="006C0E4F">
        <w:rPr>
          <w:rFonts w:ascii="Times New Roman" w:hAnsi="Times New Roman" w:cs="Times New Roman"/>
          <w:sz w:val="28"/>
          <w:szCs w:val="28"/>
        </w:rPr>
        <w:t xml:space="preserve"> результата прошлого года.</w:t>
      </w:r>
    </w:p>
    <w:p w:rsidR="00DB2B77" w:rsidRDefault="00DB2B77" w:rsidP="001D6CE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B2B77" w:rsidRDefault="00DB2B77" w:rsidP="00F61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B2B77" w:rsidRPr="001D6CE3" w:rsidRDefault="00DB2B77" w:rsidP="00F61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D6CE3">
        <w:rPr>
          <w:rFonts w:ascii="Times New Roman" w:hAnsi="Times New Roman"/>
          <w:b/>
          <w:sz w:val="28"/>
          <w:szCs w:val="28"/>
        </w:rPr>
        <w:t>Таблица</w:t>
      </w:r>
    </w:p>
    <w:p w:rsidR="00DB2B77" w:rsidRPr="001D6CE3" w:rsidRDefault="00DB2B77" w:rsidP="00F61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D6CE3">
        <w:rPr>
          <w:rFonts w:ascii="Times New Roman" w:hAnsi="Times New Roman"/>
          <w:b/>
          <w:sz w:val="28"/>
          <w:szCs w:val="28"/>
        </w:rPr>
        <w:t>средних баллов и процент работ, получивших высокие баллы (80 и более) за ЕГЭ</w:t>
      </w:r>
      <w:r w:rsidRPr="001D6CE3">
        <w:rPr>
          <w:b/>
          <w:sz w:val="28"/>
          <w:szCs w:val="28"/>
        </w:rPr>
        <w:t>‐</w:t>
      </w:r>
      <w:r>
        <w:rPr>
          <w:rFonts w:ascii="Times New Roman" w:hAnsi="Times New Roman"/>
          <w:b/>
          <w:sz w:val="28"/>
          <w:szCs w:val="28"/>
        </w:rPr>
        <w:t>2018</w:t>
      </w:r>
      <w:r w:rsidRPr="001D6CE3">
        <w:rPr>
          <w:rFonts w:ascii="Times New Roman" w:hAnsi="Times New Roman"/>
          <w:b/>
          <w:sz w:val="28"/>
          <w:szCs w:val="28"/>
        </w:rPr>
        <w:t xml:space="preserve"> по биологии по району</w:t>
      </w:r>
    </w:p>
    <w:tbl>
      <w:tblPr>
        <w:tblW w:w="10800" w:type="dxa"/>
        <w:tblInd w:w="-792" w:type="dxa"/>
        <w:tblBorders>
          <w:top w:val="single" w:sz="12" w:space="0" w:color="000001"/>
          <w:left w:val="single" w:sz="12" w:space="0" w:color="000001"/>
          <w:bottom w:val="single" w:sz="12" w:space="0" w:color="000001"/>
          <w:right w:val="single" w:sz="12" w:space="0" w:color="000001"/>
        </w:tblBorders>
        <w:tblCellMar>
          <w:left w:w="10" w:type="dxa"/>
          <w:right w:w="10" w:type="dxa"/>
        </w:tblCellMar>
        <w:tblLook w:val="00A0"/>
      </w:tblPr>
      <w:tblGrid>
        <w:gridCol w:w="540"/>
        <w:gridCol w:w="2880"/>
        <w:gridCol w:w="1800"/>
        <w:gridCol w:w="1440"/>
        <w:gridCol w:w="1440"/>
        <w:gridCol w:w="180"/>
        <w:gridCol w:w="1065"/>
        <w:gridCol w:w="445"/>
        <w:gridCol w:w="510"/>
        <w:gridCol w:w="500"/>
      </w:tblGrid>
      <w:tr w:rsidR="00DB2B77" w:rsidRPr="001D6CE3" w:rsidTr="009B0FBF">
        <w:trPr>
          <w:trHeight w:val="270"/>
        </w:trPr>
        <w:tc>
          <w:tcPr>
            <w:tcW w:w="540" w:type="dxa"/>
            <w:vMerge w:val="restart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880" w:type="dxa"/>
            <w:vMerge w:val="restart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ОУ</w:t>
            </w:r>
          </w:p>
        </w:tc>
        <w:tc>
          <w:tcPr>
            <w:tcW w:w="4680" w:type="dxa"/>
            <w:gridSpan w:val="3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биология</w:t>
            </w:r>
          </w:p>
        </w:tc>
        <w:tc>
          <w:tcPr>
            <w:tcW w:w="1245" w:type="dxa"/>
            <w:gridSpan w:val="2"/>
            <w:tcBorders>
              <w:top w:val="single" w:sz="12" w:space="0" w:color="000001"/>
              <w:left w:val="single" w:sz="4" w:space="0" w:color="auto"/>
              <w:bottom w:val="single" w:sz="12" w:space="0" w:color="000001"/>
              <w:right w:val="single" w:sz="4" w:space="0" w:color="auto"/>
            </w:tcBorders>
            <w:shd w:val="clear" w:color="auto" w:fill="FFFFFF"/>
          </w:tcPr>
          <w:p w:rsidR="00DB2B77" w:rsidRPr="001D6CE3" w:rsidRDefault="00DB2B77" w:rsidP="00F614F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5" w:type="dxa"/>
            <w:gridSpan w:val="2"/>
            <w:tcBorders>
              <w:top w:val="single" w:sz="12" w:space="0" w:color="000001"/>
              <w:left w:val="single" w:sz="4" w:space="0" w:color="auto"/>
              <w:bottom w:val="single" w:sz="12" w:space="0" w:color="000001"/>
            </w:tcBorders>
            <w:shd w:val="clear" w:color="auto" w:fill="FFFFFF"/>
          </w:tcPr>
          <w:p w:rsidR="00DB2B77" w:rsidRPr="001D6CE3" w:rsidRDefault="00DB2B77" w:rsidP="00F614F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single" w:sz="12" w:space="0" w:color="000001"/>
              <w:left w:val="single" w:sz="4" w:space="0" w:color="auto"/>
              <w:bottom w:val="single" w:sz="12" w:space="0" w:color="000001"/>
            </w:tcBorders>
            <w:shd w:val="clear" w:color="auto" w:fill="FFFFFF"/>
          </w:tcPr>
          <w:p w:rsidR="00DB2B77" w:rsidRPr="001D6CE3" w:rsidRDefault="00DB2B77" w:rsidP="00F614F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2B77" w:rsidRPr="001D6CE3" w:rsidTr="009B0FBF">
        <w:trPr>
          <w:trHeight w:val="1443"/>
        </w:trPr>
        <w:tc>
          <w:tcPr>
            <w:tcW w:w="540" w:type="dxa"/>
            <w:vMerge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vMerge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кол-во сдающих</w:t>
            </w:r>
          </w:p>
        </w:tc>
        <w:tc>
          <w:tcPr>
            <w:tcW w:w="144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 2017</w:t>
            </w:r>
          </w:p>
        </w:tc>
        <w:tc>
          <w:tcPr>
            <w:tcW w:w="162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Ср.балл</w:t>
            </w:r>
          </w:p>
          <w:p w:rsidR="00DB2B77" w:rsidRPr="001D6CE3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510" w:type="dxa"/>
            <w:gridSpan w:val="2"/>
            <w:tcBorders>
              <w:top w:val="single" w:sz="12" w:space="0" w:color="000001"/>
              <w:left w:val="single" w:sz="4" w:space="0" w:color="auto"/>
              <w:bottom w:val="single" w:sz="12" w:space="0" w:color="000001"/>
              <w:right w:val="single" w:sz="4" w:space="0" w:color="auto"/>
            </w:tcBorders>
            <w:shd w:val="clear" w:color="auto" w:fill="FFFFFF"/>
          </w:tcPr>
          <w:p w:rsidR="00DB2B77" w:rsidRPr="001D6CE3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Кол-во не преодолевших минимальный порог</w:t>
            </w:r>
          </w:p>
        </w:tc>
        <w:tc>
          <w:tcPr>
            <w:tcW w:w="1010" w:type="dxa"/>
            <w:gridSpan w:val="2"/>
            <w:tcBorders>
              <w:top w:val="single" w:sz="12" w:space="0" w:color="000001"/>
              <w:left w:val="single" w:sz="4" w:space="0" w:color="auto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 балл</w:t>
            </w: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 xml:space="preserve"> и выше)</w:t>
            </w:r>
          </w:p>
        </w:tc>
      </w:tr>
      <w:tr w:rsidR="00DB2B77" w:rsidRPr="001D6CE3" w:rsidTr="009B0FBF">
        <w:trPr>
          <w:trHeight w:val="636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D6CE3" w:rsidRDefault="00DB2B77" w:rsidP="00B81EA0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МОБУ СОШ им. Ф. Султанова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4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62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5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B2B77" w:rsidRPr="001D6CE3" w:rsidTr="009B0FBF">
        <w:trPr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D6CE3" w:rsidRDefault="00DB2B77" w:rsidP="00B81EA0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МОБУ СОШ с. Ишемгул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4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62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5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1D6CE3" w:rsidTr="009B0FBF">
        <w:trPr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D6CE3" w:rsidRDefault="00DB2B77" w:rsidP="00B81EA0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МОАУ СОШ № 2 с. Исянгулово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4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2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5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B2B77" w:rsidRPr="001D6CE3" w:rsidTr="009B0FBF">
        <w:trPr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D6CE3" w:rsidRDefault="00DB2B77" w:rsidP="00B81EA0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д. Идяш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4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62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1D6CE3" w:rsidTr="009B0FBF">
        <w:trPr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D6CE3" w:rsidRDefault="00DB2B77" w:rsidP="00B81EA0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МОБУ СОШ с.Кугарчи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62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1D6CE3" w:rsidTr="009B0FBF">
        <w:trPr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D6CE3" w:rsidRDefault="00DB2B77" w:rsidP="00B81EA0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Баишево 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4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62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1D6CE3" w:rsidTr="009B0FBF">
        <w:trPr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D6CE3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МОБУ СОШ д. Б. Ургинка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62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1D6CE3" w:rsidTr="009B0FBF">
        <w:trPr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D6CE3" w:rsidRDefault="00DB2B77" w:rsidP="00B81EA0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МОАУ башкирская гимназия-интернат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4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62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5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1D6CE3" w:rsidTr="009B0FBF">
        <w:trPr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D6CE3" w:rsidRDefault="00DB2B77" w:rsidP="00B81EA0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МОБУ СОШ д.Верхний Муйнак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62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1D6CE3" w:rsidTr="009B0FBF">
        <w:trPr>
          <w:trHeight w:val="255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D6CE3" w:rsidRDefault="00DB2B77" w:rsidP="00B81EA0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МОБУ СОШ с. Арсеново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62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1D6CE3" w:rsidTr="009B0FBF">
        <w:trPr>
          <w:trHeight w:val="270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D6CE3" w:rsidRDefault="00DB2B77" w:rsidP="00B81EA0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МОБУ СОШ д. Идельбаково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62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5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1D6CE3" w:rsidTr="009B0FBF">
        <w:trPr>
          <w:trHeight w:val="270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D6CE3" w:rsidRDefault="00DB2B77" w:rsidP="00B81EA0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МОБУ СОШ д. Яныбаево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62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5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1D6CE3" w:rsidTr="009B0FBF">
        <w:trPr>
          <w:trHeight w:val="270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D6CE3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с.Тазларово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4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62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1D6CE3" w:rsidTr="009B0FBF">
        <w:trPr>
          <w:trHeight w:val="600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D6CE3" w:rsidRDefault="00DB2B77" w:rsidP="00B81EA0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1D6CE3">
              <w:rPr>
                <w:rFonts w:ascii="Times New Roman" w:hAnsi="Times New Roman" w:cs="Times New Roman"/>
                <w:sz w:val="24"/>
                <w:szCs w:val="24"/>
              </w:rPr>
              <w:t>МОБУ СОШ № 1 с. Исянгулово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62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1D6CE3" w:rsidTr="009B0FBF">
        <w:trPr>
          <w:trHeight w:val="273"/>
        </w:trPr>
        <w:tc>
          <w:tcPr>
            <w:tcW w:w="540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1D6CE3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1D6CE3" w:rsidRDefault="00DB2B77" w:rsidP="00B81EA0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МОБУ СОШ с.Абзаново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4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62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5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10" w:type="dxa"/>
            <w:gridSpan w:val="2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DB2B77" w:rsidRDefault="00DB2B77" w:rsidP="00AD20AA">
      <w:pPr>
        <w:pStyle w:val="a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B2B77" w:rsidRPr="006C0E4F" w:rsidRDefault="00DB2B77" w:rsidP="005103D9">
      <w:pPr>
        <w:pStyle w:val="a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b/>
          <w:bCs/>
          <w:sz w:val="28"/>
          <w:szCs w:val="28"/>
        </w:rPr>
        <w:t>ТАБЛИЦА</w:t>
      </w:r>
      <w:r w:rsidRPr="006C0E4F">
        <w:rPr>
          <w:rFonts w:ascii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 w:rsidRPr="006C0E4F">
        <w:rPr>
          <w:rFonts w:ascii="Times New Roman" w:hAnsi="Times New Roman" w:cs="Times New Roman"/>
          <w:b/>
          <w:bCs/>
          <w:sz w:val="28"/>
          <w:szCs w:val="28"/>
        </w:rPr>
        <w:t>ИЗМЕНЕНИЙ СРЕДНИХ</w:t>
      </w:r>
      <w:r w:rsidRPr="006C0E4F">
        <w:rPr>
          <w:rFonts w:ascii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 w:rsidRPr="006C0E4F">
        <w:rPr>
          <w:rFonts w:ascii="Times New Roman" w:hAnsi="Times New Roman" w:cs="Times New Roman"/>
          <w:b/>
          <w:bCs/>
          <w:sz w:val="28"/>
          <w:szCs w:val="28"/>
        </w:rPr>
        <w:t>БАЛЛОВ</w:t>
      </w: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A0"/>
      </w:tblPr>
      <w:tblGrid>
        <w:gridCol w:w="647"/>
        <w:gridCol w:w="4499"/>
        <w:gridCol w:w="1260"/>
        <w:gridCol w:w="1436"/>
        <w:gridCol w:w="1798"/>
      </w:tblGrid>
      <w:tr w:rsidR="00DB2B77" w:rsidRPr="005C1937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6C0E4F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E4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6C0E4F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E4F">
              <w:rPr>
                <w:rFonts w:ascii="Times New Roman" w:hAnsi="Times New Roman" w:cs="Times New Roman"/>
                <w:sz w:val="28"/>
                <w:szCs w:val="28"/>
              </w:rPr>
              <w:t>Наименование ОУ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6C0E4F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балл, 2017</w:t>
            </w:r>
            <w:r w:rsidRPr="006C0E4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6C0E4F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балл, 2018</w:t>
            </w:r>
            <w:r w:rsidRPr="006C0E4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6C0E4F" w:rsidRDefault="00DB2B77" w:rsidP="008733C4">
            <w:pPr>
              <w:pStyle w:val="a"/>
              <w:spacing w:line="291" w:lineRule="exact"/>
              <w:ind w:left="235" w:right="23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E4F">
              <w:rPr>
                <w:rFonts w:ascii="Times New Roman" w:hAnsi="Times New Roman" w:cs="Times New Roman"/>
                <w:bCs/>
                <w:position w:val="13"/>
                <w:sz w:val="28"/>
                <w:szCs w:val="28"/>
              </w:rPr>
              <w:t>Взлёт</w:t>
            </w:r>
            <w:r w:rsidRPr="006C0E4F">
              <w:rPr>
                <w:rFonts w:ascii="Times New Roman" w:hAnsi="Times New Roman" w:cs="Times New Roman"/>
                <w:bCs/>
                <w:spacing w:val="-1"/>
                <w:position w:val="13"/>
                <w:sz w:val="28"/>
                <w:szCs w:val="28"/>
              </w:rPr>
              <w:t xml:space="preserve"> </w:t>
            </w:r>
            <w:r w:rsidRPr="006C0E4F">
              <w:rPr>
                <w:rFonts w:ascii="Times New Roman" w:hAnsi="Times New Roman" w:cs="Times New Roman"/>
                <w:bCs/>
                <w:position w:val="13"/>
                <w:sz w:val="28"/>
                <w:szCs w:val="28"/>
              </w:rPr>
              <w:t>(+)</w:t>
            </w:r>
            <w:r w:rsidRPr="006C0E4F">
              <w:rPr>
                <w:rFonts w:ascii="Times New Roman" w:hAnsi="Times New Roman" w:cs="Times New Roman"/>
                <w:bCs/>
                <w:spacing w:val="-1"/>
                <w:position w:val="13"/>
                <w:sz w:val="28"/>
                <w:szCs w:val="28"/>
              </w:rPr>
              <w:t xml:space="preserve"> </w:t>
            </w:r>
            <w:r w:rsidRPr="006C0E4F">
              <w:rPr>
                <w:rFonts w:ascii="Times New Roman" w:hAnsi="Times New Roman" w:cs="Times New Roman"/>
                <w:bCs/>
                <w:position w:val="13"/>
                <w:sz w:val="28"/>
                <w:szCs w:val="28"/>
              </w:rPr>
              <w:t>и</w:t>
            </w:r>
            <w:r w:rsidRPr="006C0E4F">
              <w:rPr>
                <w:rFonts w:ascii="Times New Roman" w:hAnsi="Times New Roman" w:cs="Times New Roman"/>
                <w:bCs/>
                <w:spacing w:val="1"/>
                <w:position w:val="13"/>
                <w:sz w:val="28"/>
                <w:szCs w:val="28"/>
              </w:rPr>
              <w:t>л</w:t>
            </w:r>
            <w:r w:rsidRPr="006C0E4F">
              <w:rPr>
                <w:rFonts w:ascii="Times New Roman" w:hAnsi="Times New Roman" w:cs="Times New Roman"/>
                <w:bCs/>
                <w:position w:val="13"/>
                <w:sz w:val="28"/>
                <w:szCs w:val="28"/>
              </w:rPr>
              <w:t>и</w:t>
            </w:r>
          </w:p>
          <w:p w:rsidR="00DB2B77" w:rsidRPr="006C0E4F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E4F">
              <w:rPr>
                <w:rFonts w:ascii="Times New Roman" w:hAnsi="Times New Roman" w:cs="Times New Roman"/>
                <w:bCs/>
                <w:sz w:val="28"/>
                <w:szCs w:val="28"/>
              </w:rPr>
              <w:t>падение (</w:t>
            </w:r>
            <w:r w:rsidRPr="006C0E4F">
              <w:rPr>
                <w:rFonts w:ascii="Cambria Math" w:hAnsi="Cambria Math" w:cs="Cambria Math"/>
                <w:bCs/>
                <w:sz w:val="28"/>
                <w:szCs w:val="28"/>
              </w:rPr>
              <w:t>‐</w:t>
            </w:r>
            <w:r w:rsidRPr="006C0E4F">
              <w:rPr>
                <w:rFonts w:ascii="Times New Roman" w:hAnsi="Times New Roman" w:cs="Times New Roman"/>
                <w:bCs/>
                <w:sz w:val="28"/>
                <w:szCs w:val="28"/>
              </w:rPr>
              <w:t>) в среднем балле</w:t>
            </w:r>
          </w:p>
        </w:tc>
      </w:tr>
      <w:tr w:rsidR="00DB2B77" w:rsidRPr="005C1937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E56E2" w:rsidRDefault="00DB2B77" w:rsidP="00F76AD4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МОАУ СОШ № 2 с. Исянгулово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+2</w:t>
            </w:r>
          </w:p>
        </w:tc>
      </w:tr>
      <w:tr w:rsidR="00DB2B77" w:rsidRPr="005C1937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E56E2" w:rsidRDefault="00DB2B77" w:rsidP="00F76AD4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МОБУ СОШ № 1 с. Исянгулово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2B77" w:rsidRPr="005C1937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E56E2" w:rsidRDefault="00DB2B77" w:rsidP="00B81EA0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МОБУ СОШ им. Ф. Султанова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+4</w:t>
            </w:r>
          </w:p>
        </w:tc>
      </w:tr>
      <w:tr w:rsidR="00DB2B77" w:rsidRPr="005C1937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AC192B" w:rsidRDefault="00DB2B77" w:rsidP="00F76AD4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МОБУ СОШ с.Кугарчи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AC192B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AC192B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AC192B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2B77" w:rsidRPr="005C1937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E56E2" w:rsidRDefault="00DB2B77" w:rsidP="00F76AD4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МОБУ СОШ с. Ишемгул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</w:t>
            </w:r>
          </w:p>
        </w:tc>
      </w:tr>
      <w:tr w:rsidR="00DB2B77" w:rsidRPr="005C1937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E56E2" w:rsidRDefault="00DB2B77" w:rsidP="00B81EA0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МОБУ СОШ д. Идельбаково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B81EA0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+9</w:t>
            </w:r>
          </w:p>
        </w:tc>
      </w:tr>
      <w:tr w:rsidR="00DB2B77" w:rsidRPr="005C1937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AC192B" w:rsidRDefault="00DB2B77" w:rsidP="00F76AD4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E56E2" w:rsidRDefault="00DB2B77" w:rsidP="00F76AD4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МОАУ башкирская гимназия-интернат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+11</w:t>
            </w:r>
          </w:p>
        </w:tc>
      </w:tr>
      <w:tr w:rsidR="00DB2B77" w:rsidRPr="005C1937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E56E2" w:rsidRDefault="00DB2B77" w:rsidP="00F76AD4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МОБУ СОШ д. Яныбаево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+4</w:t>
            </w:r>
          </w:p>
        </w:tc>
      </w:tr>
      <w:tr w:rsidR="00DB2B77" w:rsidRPr="005C1937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E56E2" w:rsidRDefault="00DB2B77" w:rsidP="00F76AD4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МОБУ СОШ с. Арсеново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2B77" w:rsidRPr="005C1937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E56E2" w:rsidRDefault="00DB2B77" w:rsidP="00F76AD4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МОБУ СОШ д.Идяш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-9</w:t>
            </w:r>
          </w:p>
        </w:tc>
      </w:tr>
      <w:tr w:rsidR="00DB2B77" w:rsidRPr="005C1937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AC192B" w:rsidRDefault="00DB2B77" w:rsidP="00F76AD4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МОБУ СОШ д.Верхний Муйнак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AC192B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AC192B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AC192B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+8</w:t>
            </w:r>
          </w:p>
        </w:tc>
      </w:tr>
      <w:tr w:rsidR="00DB2B77" w:rsidRPr="005C1937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E56E2" w:rsidRDefault="00DB2B77" w:rsidP="00F76AD4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МОБУ СОШ д. Б. Ургинка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2B77" w:rsidRPr="005C1937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E56E2" w:rsidRDefault="00DB2B77" w:rsidP="00F76AD4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 xml:space="preserve">МОБУ СОШ д. Баишево 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+18</w:t>
            </w:r>
          </w:p>
        </w:tc>
      </w:tr>
      <w:tr w:rsidR="00DB2B77" w:rsidRPr="005C1937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3E56E2" w:rsidRDefault="00DB2B77" w:rsidP="00F76AD4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МОБУ СОШ д. Утягулово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2B77" w:rsidRPr="005C1937" w:rsidTr="008733C4">
        <w:tc>
          <w:tcPr>
            <w:tcW w:w="6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3E56E2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56E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AC192B" w:rsidRDefault="00DB2B77" w:rsidP="00F76AD4">
            <w:pPr>
              <w:pStyle w:val="a"/>
              <w:rPr>
                <w:rFonts w:ascii="Times New Roman" w:hAnsi="Times New Roman" w:cs="Times New Roman"/>
                <w:sz w:val="28"/>
                <w:szCs w:val="28"/>
              </w:rPr>
            </w:pPr>
            <w:r w:rsidRPr="00AC192B">
              <w:rPr>
                <w:rFonts w:ascii="Times New Roman" w:hAnsi="Times New Roman" w:cs="Times New Roman"/>
                <w:sz w:val="28"/>
                <w:szCs w:val="28"/>
              </w:rPr>
              <w:t>МОБУ СОШ д. Ибраево</w:t>
            </w:r>
          </w:p>
        </w:tc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AC192B" w:rsidRDefault="00DB2B77" w:rsidP="006C6B50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AC192B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AC192B" w:rsidRDefault="00DB2B77" w:rsidP="00F76AD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DB2B77" w:rsidRDefault="00DB2B77" w:rsidP="00AD20AA">
      <w:pPr>
        <w:pStyle w:val="a"/>
        <w:shd w:val="clear" w:color="auto" w:fill="FFFFFF"/>
        <w:ind w:firstLine="900"/>
        <w:jc w:val="both"/>
      </w:pPr>
      <w:r w:rsidRPr="006C0E4F">
        <w:t xml:space="preserve"> </w:t>
      </w:r>
    </w:p>
    <w:p w:rsidR="00DB2B77" w:rsidRPr="00AD20AA" w:rsidRDefault="00DB2B77" w:rsidP="00AD20AA">
      <w:pPr>
        <w:pStyle w:val="a"/>
        <w:shd w:val="clear" w:color="auto" w:fill="FFFFFF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615F22">
        <w:rPr>
          <w:rFonts w:ascii="Times New Roman" w:hAnsi="Times New Roman" w:cs="Times New Roman"/>
          <w:sz w:val="28"/>
          <w:szCs w:val="28"/>
        </w:rPr>
        <w:t xml:space="preserve"> </w:t>
      </w:r>
      <w:r w:rsidRPr="00615F22">
        <w:rPr>
          <w:rFonts w:ascii="Times New Roman" w:hAnsi="Times New Roman" w:cs="Times New Roman"/>
          <w:b/>
          <w:sz w:val="28"/>
          <w:szCs w:val="28"/>
        </w:rPr>
        <w:t>В ЕГЭ по истории</w:t>
      </w:r>
      <w:r>
        <w:rPr>
          <w:rFonts w:ascii="Times New Roman" w:hAnsi="Times New Roman" w:cs="Times New Roman"/>
          <w:sz w:val="28"/>
          <w:szCs w:val="28"/>
        </w:rPr>
        <w:t xml:space="preserve">  в районе  приняло участие 16 выпускников  (2017 – 25</w:t>
      </w:r>
      <w:r w:rsidRPr="00615F22">
        <w:rPr>
          <w:rFonts w:ascii="Times New Roman" w:hAnsi="Times New Roman" w:cs="Times New Roman"/>
          <w:sz w:val="28"/>
          <w:szCs w:val="28"/>
        </w:rPr>
        <w:t xml:space="preserve"> человек). Средний балл, показанный выпус</w:t>
      </w:r>
      <w:r>
        <w:rPr>
          <w:rFonts w:ascii="Times New Roman" w:hAnsi="Times New Roman" w:cs="Times New Roman"/>
          <w:sz w:val="28"/>
          <w:szCs w:val="28"/>
        </w:rPr>
        <w:t>книками района – 45 баллов ( 2017</w:t>
      </w:r>
      <w:r w:rsidRPr="00615F22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 – 59), что на 14</w:t>
      </w:r>
      <w:r w:rsidRPr="00615F22">
        <w:rPr>
          <w:rFonts w:ascii="Times New Roman" w:hAnsi="Times New Roman" w:cs="Times New Roman"/>
          <w:sz w:val="28"/>
          <w:szCs w:val="28"/>
        </w:rPr>
        <w:t xml:space="preserve"> баллов ниже среднег</w:t>
      </w:r>
      <w:r>
        <w:rPr>
          <w:rFonts w:ascii="Times New Roman" w:hAnsi="Times New Roman" w:cs="Times New Roman"/>
          <w:sz w:val="28"/>
          <w:szCs w:val="28"/>
        </w:rPr>
        <w:t>о республиканского значения, ниж</w:t>
      </w:r>
      <w:r w:rsidRPr="00615F22">
        <w:rPr>
          <w:rFonts w:ascii="Times New Roman" w:hAnsi="Times New Roman" w:cs="Times New Roman"/>
          <w:sz w:val="28"/>
          <w:szCs w:val="28"/>
        </w:rPr>
        <w:t>е  среднего показателя по району н</w:t>
      </w:r>
      <w:r>
        <w:rPr>
          <w:rFonts w:ascii="Times New Roman" w:hAnsi="Times New Roman" w:cs="Times New Roman"/>
          <w:sz w:val="28"/>
          <w:szCs w:val="28"/>
        </w:rPr>
        <w:t>а 3  балла в сравнении с 2016</w:t>
      </w:r>
      <w:r w:rsidRPr="00615F22">
        <w:rPr>
          <w:rFonts w:ascii="Times New Roman" w:hAnsi="Times New Roman" w:cs="Times New Roman"/>
          <w:sz w:val="28"/>
          <w:szCs w:val="28"/>
        </w:rPr>
        <w:t xml:space="preserve"> годом. </w:t>
      </w:r>
    </w:p>
    <w:p w:rsidR="00DB2B77" w:rsidRPr="00AD20AA" w:rsidRDefault="00DB2B77" w:rsidP="00F61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20AA">
        <w:rPr>
          <w:rFonts w:ascii="Times New Roman" w:hAnsi="Times New Roman"/>
          <w:b/>
          <w:sz w:val="28"/>
          <w:szCs w:val="28"/>
        </w:rPr>
        <w:t>Таблица</w:t>
      </w:r>
    </w:p>
    <w:p w:rsidR="00DB2B77" w:rsidRPr="00AD20AA" w:rsidRDefault="00DB2B77" w:rsidP="00F61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20AA">
        <w:rPr>
          <w:rFonts w:ascii="Times New Roman" w:hAnsi="Times New Roman"/>
          <w:b/>
          <w:sz w:val="28"/>
          <w:szCs w:val="28"/>
        </w:rPr>
        <w:t>средних баллов и процент работ, получивших высокие баллы (81 и более) за ЕГЭ</w:t>
      </w:r>
      <w:r w:rsidRPr="00AD20AA">
        <w:rPr>
          <w:b/>
          <w:sz w:val="28"/>
          <w:szCs w:val="28"/>
        </w:rPr>
        <w:t>‐</w:t>
      </w:r>
      <w:r w:rsidRPr="00AD20AA">
        <w:rPr>
          <w:rFonts w:ascii="Times New Roman" w:hAnsi="Times New Roman"/>
          <w:b/>
          <w:sz w:val="28"/>
          <w:szCs w:val="28"/>
        </w:rPr>
        <w:t>2018 по истории по району</w:t>
      </w:r>
    </w:p>
    <w:tbl>
      <w:tblPr>
        <w:tblW w:w="0" w:type="auto"/>
        <w:tblInd w:w="-16" w:type="dxa"/>
        <w:tblBorders>
          <w:top w:val="single" w:sz="12" w:space="0" w:color="000001"/>
          <w:left w:val="single" w:sz="12" w:space="0" w:color="000001"/>
          <w:bottom w:val="single" w:sz="12" w:space="0" w:color="000001"/>
          <w:right w:val="single" w:sz="12" w:space="0" w:color="000001"/>
        </w:tblBorders>
        <w:tblCellMar>
          <w:left w:w="10" w:type="dxa"/>
          <w:right w:w="10" w:type="dxa"/>
        </w:tblCellMar>
        <w:tblLook w:val="00A0"/>
      </w:tblPr>
      <w:tblGrid>
        <w:gridCol w:w="555"/>
        <w:gridCol w:w="2234"/>
        <w:gridCol w:w="1165"/>
        <w:gridCol w:w="1231"/>
        <w:gridCol w:w="1215"/>
        <w:gridCol w:w="1745"/>
        <w:gridCol w:w="1349"/>
      </w:tblGrid>
      <w:tr w:rsidR="00DB2B77" w:rsidRPr="00EB4E81" w:rsidTr="00601502">
        <w:trPr>
          <w:trHeight w:val="270"/>
        </w:trPr>
        <w:tc>
          <w:tcPr>
            <w:tcW w:w="578" w:type="dxa"/>
            <w:vMerge w:val="restart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EB4E8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316" w:type="dxa"/>
            <w:vMerge w:val="restart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EB4E8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ОУ</w:t>
            </w:r>
          </w:p>
        </w:tc>
        <w:tc>
          <w:tcPr>
            <w:tcW w:w="5150" w:type="dxa"/>
            <w:gridSpan w:val="4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EB4E81" w:rsidRDefault="00DB2B77" w:rsidP="00F614F9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история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</w:tcPr>
          <w:p w:rsidR="00DB2B77" w:rsidRPr="00EB4E81" w:rsidRDefault="00DB2B77" w:rsidP="00F614F9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B2B77" w:rsidRPr="00EB4E81" w:rsidTr="00601502">
        <w:trPr>
          <w:trHeight w:val="1275"/>
        </w:trPr>
        <w:tc>
          <w:tcPr>
            <w:tcW w:w="578" w:type="dxa"/>
            <w:vMerge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EB4E8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  <w:vMerge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EB4E8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EB4E8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балл 2017</w:t>
            </w:r>
          </w:p>
        </w:tc>
        <w:tc>
          <w:tcPr>
            <w:tcW w:w="91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сдававших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Ср.балл</w:t>
            </w:r>
          </w:p>
          <w:p w:rsidR="00DB2B77" w:rsidRPr="00EB4E8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4" w:space="0" w:color="auto"/>
              <w:bottom w:val="single" w:sz="12" w:space="0" w:color="000001"/>
              <w:right w:val="single" w:sz="4" w:space="0" w:color="auto"/>
            </w:tcBorders>
            <w:shd w:val="clear" w:color="auto" w:fill="FFFFFF"/>
          </w:tcPr>
          <w:p w:rsidR="00DB2B77" w:rsidRPr="00EB4E8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Кол-во не преодолевших минимальный порог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4" w:space="0" w:color="auto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EB4E81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80 баллов  и выше)</w:t>
            </w:r>
          </w:p>
        </w:tc>
      </w:tr>
      <w:tr w:rsidR="00DB2B77" w:rsidRPr="00EB4E81" w:rsidTr="00601502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EB4E81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3961C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МОБУ СОШ им.Ф.Султанова</w:t>
            </w:r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91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EB4E81" w:rsidTr="00601502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EB4E81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3961C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МОАУ СОШ № 2 с. Исянгулово</w:t>
            </w:r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1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EB4E81" w:rsidTr="00601502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EB4E81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3961C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МОБУ СОШ с.Ишемгул</w:t>
            </w:r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91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EB4E81" w:rsidTr="00601502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EB4E81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3961C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МОБУ СОШ д.Б.Ургинка</w:t>
            </w:r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1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EB4E81" w:rsidTr="00601502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EB4E81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3961C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МОБУ СОШ с. Абзаново</w:t>
            </w:r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91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EB4E81" w:rsidTr="00601502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EB4E81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3961C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МОБУ СОШ д.Утягулово</w:t>
            </w:r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91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B2B77" w:rsidRPr="00EB4E81" w:rsidTr="00601502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EB4E81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3961C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МОАУ башкирская гимназия-интернат</w:t>
            </w:r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91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EB4E81" w:rsidTr="00601502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EB4E81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д. Яныбаево </w:t>
            </w:r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91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EB4E81" w:rsidTr="00601502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EB4E81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3961C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МОБУ СОШ № 1 с. Исянгулово</w:t>
            </w:r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91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EB4E81" w:rsidTr="00601502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EB4E81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3961C1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МОБУ СОШ д.В.Муйнак</w:t>
            </w:r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1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EB4E81" w:rsidTr="00601502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EB4E81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МОБУ СОШ с. Тазларово</w:t>
            </w:r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1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E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B2B77" w:rsidRPr="00EB4E81" w:rsidTr="00601502">
        <w:trPr>
          <w:trHeight w:val="255"/>
        </w:trPr>
        <w:tc>
          <w:tcPr>
            <w:tcW w:w="578" w:type="dxa"/>
            <w:tcBorders>
              <w:top w:val="single" w:sz="12" w:space="0" w:color="000001"/>
              <w:bottom w:val="single" w:sz="12" w:space="0" w:color="000001"/>
              <w:right w:val="single" w:sz="12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EB4E81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8733C4">
            <w:pPr>
              <w:pStyle w:val="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7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91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EB4E81" w:rsidRDefault="00DB2B77" w:rsidP="00EB4E81">
            <w:pPr>
              <w:pStyle w:val="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DB2B77" w:rsidRPr="00AD20AA" w:rsidRDefault="00DB2B77" w:rsidP="00AD20AA">
      <w:pPr>
        <w:pStyle w:val="a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32 балла</w:t>
      </w:r>
    </w:p>
    <w:p w:rsidR="00DB2B77" w:rsidRPr="006C0E4F" w:rsidRDefault="00DB2B77" w:rsidP="00367445">
      <w:pPr>
        <w:pStyle w:val="a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b/>
          <w:bCs/>
          <w:sz w:val="28"/>
          <w:szCs w:val="28"/>
        </w:rPr>
        <w:t>ТАБЛИЦА</w:t>
      </w:r>
      <w:r w:rsidRPr="006C0E4F">
        <w:rPr>
          <w:rFonts w:ascii="Times New Roman" w:hAnsi="Times New Roman" w:cs="Times New Roman"/>
          <w:b/>
          <w:bCs/>
          <w:spacing w:val="-12"/>
          <w:sz w:val="28"/>
          <w:szCs w:val="28"/>
        </w:rPr>
        <w:t xml:space="preserve"> </w:t>
      </w:r>
      <w:r w:rsidRPr="006C0E4F">
        <w:rPr>
          <w:rFonts w:ascii="Times New Roman" w:hAnsi="Times New Roman" w:cs="Times New Roman"/>
          <w:b/>
          <w:bCs/>
          <w:sz w:val="28"/>
          <w:szCs w:val="28"/>
        </w:rPr>
        <w:t>ИЗМЕНЕНИЙ СРЕДНИХ</w:t>
      </w:r>
      <w:r w:rsidRPr="006C0E4F">
        <w:rPr>
          <w:rFonts w:ascii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 w:rsidRPr="006C0E4F">
        <w:rPr>
          <w:rFonts w:ascii="Times New Roman" w:hAnsi="Times New Roman" w:cs="Times New Roman"/>
          <w:b/>
          <w:bCs/>
          <w:sz w:val="28"/>
          <w:szCs w:val="28"/>
        </w:rPr>
        <w:t>БАЛЛОВ</w:t>
      </w:r>
    </w:p>
    <w:tbl>
      <w:tblPr>
        <w:tblW w:w="9735" w:type="dxa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A0"/>
      </w:tblPr>
      <w:tblGrid>
        <w:gridCol w:w="712"/>
        <w:gridCol w:w="4704"/>
        <w:gridCol w:w="1261"/>
        <w:gridCol w:w="1386"/>
        <w:gridCol w:w="1672"/>
      </w:tblGrid>
      <w:tr w:rsidR="00DB2B77" w:rsidRPr="005C1937" w:rsidTr="008733C4">
        <w:trPr>
          <w:trHeight w:val="1969"/>
        </w:trPr>
        <w:tc>
          <w:tcPr>
            <w:tcW w:w="71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6C0E4F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E4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6C0E4F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0E4F">
              <w:rPr>
                <w:rFonts w:ascii="Times New Roman" w:hAnsi="Times New Roman" w:cs="Times New Roman"/>
                <w:sz w:val="28"/>
                <w:szCs w:val="28"/>
              </w:rPr>
              <w:t>Наименование ОУ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6C0E4F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балл, 2017</w:t>
            </w:r>
            <w:r w:rsidRPr="006C0E4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6C0E4F" w:rsidRDefault="00DB2B77" w:rsidP="008733C4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балл, 2018</w:t>
            </w:r>
            <w:r w:rsidRPr="006C0E4F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5C1937" w:rsidRDefault="00DB2B77" w:rsidP="008733C4">
            <w:pPr>
              <w:rPr>
                <w:rFonts w:ascii="Times New Roman" w:hAnsi="Times New Roman"/>
                <w:sz w:val="28"/>
                <w:szCs w:val="28"/>
              </w:rPr>
            </w:pPr>
            <w:r w:rsidRPr="005C1937">
              <w:rPr>
                <w:rFonts w:ascii="Times New Roman" w:hAnsi="Times New Roman"/>
                <w:sz w:val="28"/>
                <w:szCs w:val="28"/>
              </w:rPr>
              <w:t>Взлёт (+) или</w:t>
            </w:r>
          </w:p>
          <w:p w:rsidR="00DB2B77" w:rsidRPr="005C1937" w:rsidRDefault="00DB2B77" w:rsidP="008733C4">
            <w:pPr>
              <w:rPr>
                <w:rFonts w:ascii="Times New Roman" w:hAnsi="Times New Roman"/>
                <w:sz w:val="28"/>
                <w:szCs w:val="28"/>
              </w:rPr>
            </w:pPr>
            <w:r w:rsidRPr="005C1937">
              <w:rPr>
                <w:rFonts w:ascii="Times New Roman" w:hAnsi="Times New Roman"/>
                <w:sz w:val="28"/>
                <w:szCs w:val="28"/>
              </w:rPr>
              <w:t>падение (</w:t>
            </w:r>
            <w:r w:rsidRPr="005C1937">
              <w:rPr>
                <w:rFonts w:ascii="Cambria Math" w:hAnsi="Cambria Math" w:cs="Cambria Math"/>
                <w:sz w:val="28"/>
                <w:szCs w:val="28"/>
              </w:rPr>
              <w:t>‐</w:t>
            </w:r>
            <w:r w:rsidRPr="005C1937">
              <w:rPr>
                <w:rFonts w:ascii="Times New Roman" w:hAnsi="Times New Roman"/>
                <w:sz w:val="28"/>
                <w:szCs w:val="28"/>
              </w:rPr>
              <w:t>) в среднем балле</w:t>
            </w:r>
          </w:p>
        </w:tc>
      </w:tr>
      <w:tr w:rsidR="00DB2B77" w:rsidRPr="005C1937" w:rsidTr="00065956">
        <w:tc>
          <w:tcPr>
            <w:tcW w:w="71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263DE7" w:rsidRDefault="00DB2B77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Default="00DB2B77" w:rsidP="003961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МОБУ СОШ им.Ф.Султанова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-26</w:t>
            </w:r>
          </w:p>
        </w:tc>
      </w:tr>
      <w:tr w:rsidR="00DB2B77" w:rsidRPr="005C1937" w:rsidTr="00065956">
        <w:tc>
          <w:tcPr>
            <w:tcW w:w="71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263DE7" w:rsidRDefault="00DB2B77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263DE7" w:rsidRDefault="00DB2B77" w:rsidP="003961C1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МОАУ СОШ № 2 с. Исянгулово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-6</w:t>
            </w:r>
          </w:p>
        </w:tc>
      </w:tr>
      <w:tr w:rsidR="00DB2B77" w:rsidRPr="005C1937" w:rsidTr="00065956">
        <w:tc>
          <w:tcPr>
            <w:tcW w:w="71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263DE7" w:rsidRDefault="00DB2B77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263DE7" w:rsidRDefault="00DB2B77" w:rsidP="003961C1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МОБУ СОШ с. Арсеново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B2B77" w:rsidRPr="005C1937" w:rsidTr="00065956">
        <w:tc>
          <w:tcPr>
            <w:tcW w:w="71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Default="00DB2B77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263DE7" w:rsidRDefault="00DB2B77" w:rsidP="003961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МОБУ СОШ с.Кугарчи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B2B77" w:rsidRPr="005C1937" w:rsidTr="00065956">
        <w:tc>
          <w:tcPr>
            <w:tcW w:w="71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263DE7" w:rsidRDefault="00DB2B77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263DE7" w:rsidRDefault="00DB2B77" w:rsidP="003961C1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МОБУ СОШ с. Абзаново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B2B77" w:rsidRPr="005C1937" w:rsidTr="00065956">
        <w:tc>
          <w:tcPr>
            <w:tcW w:w="71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263DE7" w:rsidRDefault="00DB2B77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Default="00DB2B77" w:rsidP="003961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МОБУ СОШ д.Утягулово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B2B77" w:rsidRPr="005C1937" w:rsidTr="00065956">
        <w:tc>
          <w:tcPr>
            <w:tcW w:w="71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Default="00DB2B77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Default="00DB2B77" w:rsidP="003961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МОБУ СОШ д.Яныбаево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B2B77" w:rsidRPr="005C1937" w:rsidTr="00065956">
        <w:tc>
          <w:tcPr>
            <w:tcW w:w="71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263DE7" w:rsidRDefault="00DB2B77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263DE7" w:rsidRDefault="00DB2B77" w:rsidP="003961C1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МОАУ башкирская гимназия-интернат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-14</w:t>
            </w:r>
          </w:p>
        </w:tc>
      </w:tr>
      <w:tr w:rsidR="00DB2B77" w:rsidRPr="005C1937" w:rsidTr="00065956">
        <w:tc>
          <w:tcPr>
            <w:tcW w:w="71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263DE7" w:rsidRDefault="00DB2B77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263DE7" w:rsidRDefault="00DB2B77" w:rsidP="003961C1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 xml:space="preserve">МОБУ СОШ д. Ибраево 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B2B77" w:rsidRPr="005C1937" w:rsidTr="00065956">
        <w:tc>
          <w:tcPr>
            <w:tcW w:w="71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263DE7" w:rsidRDefault="00DB2B77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263DE7" w:rsidRDefault="00DB2B77" w:rsidP="003961C1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МОБУ СОШ № 1 с. Исянгулово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-23</w:t>
            </w:r>
          </w:p>
        </w:tc>
      </w:tr>
      <w:tr w:rsidR="00DB2B77" w:rsidRPr="005C1937" w:rsidTr="00065956">
        <w:tc>
          <w:tcPr>
            <w:tcW w:w="71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Default="00DB2B77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263DE7" w:rsidRDefault="00DB2B77" w:rsidP="003961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МОБУ СОШ д.Идяш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B2B77" w:rsidRPr="005C1937" w:rsidTr="00065956">
        <w:tc>
          <w:tcPr>
            <w:tcW w:w="71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Default="00DB2B77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263DE7" w:rsidRDefault="00DB2B77" w:rsidP="003961C1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МОБУ СОШ с. Тазларово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Pr="00263DE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B2B77" w:rsidRPr="005C1937" w:rsidTr="00065956">
        <w:tc>
          <w:tcPr>
            <w:tcW w:w="71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Default="00DB2B77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Pr="00263DE7" w:rsidRDefault="00DB2B77" w:rsidP="003961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МОБУ СОШ д.Б.Ургинка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B2B77" w:rsidRPr="005C1937" w:rsidTr="00065956">
        <w:tc>
          <w:tcPr>
            <w:tcW w:w="71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Default="00DB2B77" w:rsidP="008733C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B2B77" w:rsidRDefault="00DB2B77" w:rsidP="003961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МОБУ СОШ д.Верхний Муйнак</w:t>
            </w:r>
          </w:p>
        </w:tc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957382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2B77" w:rsidRDefault="00DB2B77" w:rsidP="003961C1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B2B77" w:rsidRPr="006C0E4F" w:rsidRDefault="00DB2B77">
      <w:pPr>
        <w:pStyle w:val="a"/>
        <w:shd w:val="clear" w:color="auto" w:fill="FFFFFF"/>
        <w:ind w:left="29" w:firstLine="511"/>
        <w:jc w:val="both"/>
        <w:rPr>
          <w:rFonts w:ascii="Times New Roman" w:hAnsi="Times New Roman" w:cs="Times New Roman"/>
          <w:sz w:val="28"/>
          <w:szCs w:val="28"/>
        </w:rPr>
      </w:pPr>
    </w:p>
    <w:p w:rsidR="00DB2B77" w:rsidRPr="00AD20AA" w:rsidRDefault="00DB2B77" w:rsidP="00AD20AA">
      <w:pPr>
        <w:pStyle w:val="a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sz w:val="28"/>
          <w:szCs w:val="28"/>
        </w:rPr>
        <w:t xml:space="preserve"> </w:t>
      </w:r>
      <w:r w:rsidRPr="008E4659">
        <w:rPr>
          <w:rFonts w:ascii="Times New Roman" w:hAnsi="Times New Roman" w:cs="Times New Roman"/>
          <w:b/>
          <w:sz w:val="28"/>
          <w:szCs w:val="28"/>
        </w:rPr>
        <w:t>В ЕГЭ по химии</w:t>
      </w:r>
      <w:r>
        <w:rPr>
          <w:rFonts w:ascii="Times New Roman" w:hAnsi="Times New Roman" w:cs="Times New Roman"/>
          <w:sz w:val="28"/>
          <w:szCs w:val="28"/>
        </w:rPr>
        <w:t xml:space="preserve"> в районе  приняло участие  32 участника (2017 - 25</w:t>
      </w:r>
      <w:r w:rsidRPr="006C0E4F">
        <w:rPr>
          <w:rFonts w:ascii="Times New Roman" w:hAnsi="Times New Roman" w:cs="Times New Roman"/>
          <w:sz w:val="28"/>
          <w:szCs w:val="28"/>
        </w:rPr>
        <w:t>).  Средний балл, показанный экз</w:t>
      </w:r>
      <w:r>
        <w:rPr>
          <w:rFonts w:ascii="Times New Roman" w:hAnsi="Times New Roman" w:cs="Times New Roman"/>
          <w:sz w:val="28"/>
          <w:szCs w:val="28"/>
        </w:rPr>
        <w:t>аменуемыми   - 56  (2017 – 64), что на 2 балла выш</w:t>
      </w:r>
      <w:r w:rsidRPr="006C0E4F">
        <w:rPr>
          <w:rFonts w:ascii="Times New Roman" w:hAnsi="Times New Roman" w:cs="Times New Roman"/>
          <w:sz w:val="28"/>
          <w:szCs w:val="28"/>
        </w:rPr>
        <w:t>е по сравнению с результатами прошлого года.</w:t>
      </w:r>
    </w:p>
    <w:p w:rsidR="00DB2B77" w:rsidRPr="00330053" w:rsidRDefault="00DB2B77" w:rsidP="00F61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30053">
        <w:rPr>
          <w:rFonts w:ascii="Times New Roman" w:hAnsi="Times New Roman"/>
          <w:b/>
          <w:sz w:val="28"/>
          <w:szCs w:val="28"/>
        </w:rPr>
        <w:t>Таблица</w:t>
      </w:r>
    </w:p>
    <w:p w:rsidR="00DB2B77" w:rsidRPr="00330053" w:rsidRDefault="00DB2B77" w:rsidP="00F614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30053">
        <w:rPr>
          <w:rFonts w:ascii="Times New Roman" w:hAnsi="Times New Roman"/>
          <w:b/>
          <w:sz w:val="28"/>
          <w:szCs w:val="28"/>
        </w:rPr>
        <w:t>средних баллов и процент раб</w:t>
      </w:r>
      <w:r>
        <w:rPr>
          <w:rFonts w:ascii="Times New Roman" w:hAnsi="Times New Roman"/>
          <w:b/>
          <w:sz w:val="28"/>
          <w:szCs w:val="28"/>
        </w:rPr>
        <w:t>от, получивших высокие баллы (81</w:t>
      </w:r>
      <w:r w:rsidRPr="00330053">
        <w:rPr>
          <w:rFonts w:ascii="Times New Roman" w:hAnsi="Times New Roman"/>
          <w:b/>
          <w:sz w:val="28"/>
          <w:szCs w:val="28"/>
        </w:rPr>
        <w:t xml:space="preserve"> и более) за ЕГЭ</w:t>
      </w:r>
      <w:r w:rsidRPr="00330053">
        <w:rPr>
          <w:b/>
          <w:sz w:val="28"/>
          <w:szCs w:val="28"/>
        </w:rPr>
        <w:t>‐</w:t>
      </w:r>
      <w:r>
        <w:rPr>
          <w:rFonts w:ascii="Times New Roman" w:hAnsi="Times New Roman"/>
          <w:b/>
          <w:sz w:val="28"/>
          <w:szCs w:val="28"/>
        </w:rPr>
        <w:t>2018</w:t>
      </w:r>
      <w:r w:rsidRPr="00330053">
        <w:rPr>
          <w:rFonts w:ascii="Times New Roman" w:hAnsi="Times New Roman"/>
          <w:b/>
          <w:sz w:val="28"/>
          <w:szCs w:val="28"/>
        </w:rPr>
        <w:t xml:space="preserve"> по химии по району</w:t>
      </w:r>
    </w:p>
    <w:p w:rsidR="00DB2B77" w:rsidRPr="006C0E4F" w:rsidRDefault="00DB2B77" w:rsidP="00170EAA">
      <w:pPr>
        <w:autoSpaceDE w:val="0"/>
        <w:autoSpaceDN w:val="0"/>
        <w:adjustRightInd w:val="0"/>
        <w:spacing w:after="0" w:line="240" w:lineRule="auto"/>
        <w:ind w:left="212" w:right="76"/>
        <w:jc w:val="center"/>
        <w:rPr>
          <w:rFonts w:ascii="Times New Roman" w:hAnsi="Times New Roman"/>
          <w:sz w:val="28"/>
          <w:szCs w:val="28"/>
        </w:rPr>
      </w:pPr>
    </w:p>
    <w:tbl>
      <w:tblPr>
        <w:tblW w:w="11014" w:type="dxa"/>
        <w:tblInd w:w="-13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/>
      </w:tblPr>
      <w:tblGrid>
        <w:gridCol w:w="737"/>
        <w:gridCol w:w="3060"/>
        <w:gridCol w:w="1080"/>
        <w:gridCol w:w="1243"/>
        <w:gridCol w:w="1440"/>
        <w:gridCol w:w="1980"/>
        <w:gridCol w:w="1451"/>
        <w:gridCol w:w="23"/>
      </w:tblGrid>
      <w:tr w:rsidR="00DB2B77" w:rsidRPr="005C1937" w:rsidTr="006C7395">
        <w:trPr>
          <w:gridAfter w:val="1"/>
          <w:wAfter w:w="23" w:type="dxa"/>
          <w:trHeight w:val="270"/>
        </w:trPr>
        <w:tc>
          <w:tcPr>
            <w:tcW w:w="737" w:type="dxa"/>
            <w:vMerge w:val="restart"/>
          </w:tcPr>
          <w:p w:rsidR="00DB2B77" w:rsidRPr="005C1937" w:rsidRDefault="00DB2B77" w:rsidP="008733C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1937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3060" w:type="dxa"/>
            <w:vMerge w:val="restart"/>
            <w:noWrap/>
          </w:tcPr>
          <w:p w:rsidR="00DB2B77" w:rsidRPr="005C1937" w:rsidRDefault="00DB2B77" w:rsidP="008733C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1937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ОУ</w:t>
            </w:r>
          </w:p>
        </w:tc>
        <w:tc>
          <w:tcPr>
            <w:tcW w:w="2323" w:type="dxa"/>
            <w:gridSpan w:val="2"/>
            <w:tcBorders>
              <w:right w:val="single" w:sz="4" w:space="0" w:color="auto"/>
            </w:tcBorders>
          </w:tcPr>
          <w:p w:rsidR="00DB2B77" w:rsidRPr="005C1937" w:rsidRDefault="00DB2B77" w:rsidP="008733C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DB2B77" w:rsidRPr="005C1937" w:rsidRDefault="00DB2B77" w:rsidP="00F614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980" w:type="dxa"/>
            <w:tcBorders>
              <w:left w:val="single" w:sz="4" w:space="0" w:color="auto"/>
            </w:tcBorders>
          </w:tcPr>
          <w:p w:rsidR="00DB2B77" w:rsidRPr="005C1937" w:rsidRDefault="00DB2B77" w:rsidP="00F614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51" w:type="dxa"/>
            <w:tcBorders>
              <w:left w:val="single" w:sz="4" w:space="0" w:color="auto"/>
            </w:tcBorders>
          </w:tcPr>
          <w:p w:rsidR="00DB2B77" w:rsidRPr="005C1937" w:rsidRDefault="00DB2B77" w:rsidP="00F614F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B2B77" w:rsidRPr="005C1937" w:rsidTr="006C7395">
        <w:trPr>
          <w:trHeight w:val="1275"/>
        </w:trPr>
        <w:tc>
          <w:tcPr>
            <w:tcW w:w="737" w:type="dxa"/>
            <w:vMerge/>
          </w:tcPr>
          <w:p w:rsidR="00DB2B77" w:rsidRPr="005C1937" w:rsidRDefault="00DB2B77" w:rsidP="008733C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060" w:type="dxa"/>
            <w:vMerge/>
          </w:tcPr>
          <w:p w:rsidR="00DB2B77" w:rsidRPr="005C1937" w:rsidRDefault="00DB2B77" w:rsidP="008733C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</w:tcPr>
          <w:p w:rsidR="00DB2B77" w:rsidRDefault="00DB2B77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1937">
              <w:rPr>
                <w:rFonts w:ascii="Times New Roman" w:hAnsi="Times New Roman"/>
                <w:sz w:val="28"/>
                <w:szCs w:val="28"/>
              </w:rPr>
              <w:t>Ср.балл</w:t>
            </w:r>
          </w:p>
          <w:p w:rsidR="00DB2B77" w:rsidRPr="005C1937" w:rsidRDefault="00DB2B77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1243" w:type="dxa"/>
          </w:tcPr>
          <w:p w:rsidR="00DB2B77" w:rsidRPr="005C1937" w:rsidRDefault="00DB2B77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Кол-во сдававших</w:t>
            </w:r>
          </w:p>
        </w:tc>
        <w:tc>
          <w:tcPr>
            <w:tcW w:w="1440" w:type="dxa"/>
            <w:tcBorders>
              <w:right w:val="single" w:sz="4" w:space="0" w:color="auto"/>
            </w:tcBorders>
          </w:tcPr>
          <w:p w:rsidR="00DB2B77" w:rsidRPr="005C1937" w:rsidRDefault="00DB2B77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Средний балл 2018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DB2B77" w:rsidRPr="005C1937" w:rsidRDefault="00DB2B77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Кол-во не преодолевших минимальный порог</w:t>
            </w:r>
          </w:p>
        </w:tc>
        <w:tc>
          <w:tcPr>
            <w:tcW w:w="1474" w:type="dxa"/>
            <w:gridSpan w:val="2"/>
            <w:tcBorders>
              <w:left w:val="single" w:sz="4" w:space="0" w:color="auto"/>
            </w:tcBorders>
          </w:tcPr>
          <w:p w:rsidR="00DB2B77" w:rsidRPr="005C1937" w:rsidRDefault="00DB2B77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</w:t>
            </w:r>
            <w:r w:rsidRPr="005C1937">
              <w:rPr>
                <w:rFonts w:ascii="Times New Roman" w:hAnsi="Times New Roman"/>
                <w:sz w:val="28"/>
                <w:szCs w:val="28"/>
              </w:rPr>
              <w:t xml:space="preserve"> баллов  и выше)</w:t>
            </w:r>
          </w:p>
        </w:tc>
      </w:tr>
      <w:tr w:rsidR="00DB2B77" w:rsidRPr="005C1937" w:rsidTr="006C7395">
        <w:trPr>
          <w:trHeight w:val="270"/>
        </w:trPr>
        <w:tc>
          <w:tcPr>
            <w:tcW w:w="737" w:type="dxa"/>
          </w:tcPr>
          <w:p w:rsidR="00DB2B77" w:rsidRPr="00263DE7" w:rsidRDefault="00DB2B77" w:rsidP="008733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060" w:type="dxa"/>
            <w:noWrap/>
            <w:vAlign w:val="bottom"/>
          </w:tcPr>
          <w:p w:rsidR="00DB2B77" w:rsidRPr="00263DE7" w:rsidRDefault="00DB2B77" w:rsidP="008733C4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МОБУ СОШ им. Ф. Султанова</w:t>
            </w:r>
          </w:p>
        </w:tc>
        <w:tc>
          <w:tcPr>
            <w:tcW w:w="1080" w:type="dxa"/>
            <w:noWrap/>
          </w:tcPr>
          <w:p w:rsidR="00DB2B77" w:rsidRPr="00263DE7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</w:t>
            </w:r>
          </w:p>
        </w:tc>
        <w:tc>
          <w:tcPr>
            <w:tcW w:w="1243" w:type="dxa"/>
          </w:tcPr>
          <w:p w:rsidR="00DB2B77" w:rsidRPr="00263DE7" w:rsidRDefault="00DB2B77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40" w:type="dxa"/>
            <w:noWrap/>
          </w:tcPr>
          <w:p w:rsidR="00DB2B77" w:rsidRPr="00263DE7" w:rsidRDefault="00DB2B77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1980" w:type="dxa"/>
          </w:tcPr>
          <w:p w:rsidR="00DB2B77" w:rsidRPr="00263DE7" w:rsidRDefault="00DB2B77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74" w:type="dxa"/>
            <w:gridSpan w:val="2"/>
            <w:noWrap/>
          </w:tcPr>
          <w:p w:rsidR="00DB2B77" w:rsidRPr="00263DE7" w:rsidRDefault="00DB2B77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B2B77" w:rsidRPr="005C1937" w:rsidTr="006C7395">
        <w:trPr>
          <w:trHeight w:val="255"/>
        </w:trPr>
        <w:tc>
          <w:tcPr>
            <w:tcW w:w="737" w:type="dxa"/>
          </w:tcPr>
          <w:p w:rsidR="00DB2B77" w:rsidRPr="00263DE7" w:rsidRDefault="00DB2B77" w:rsidP="008733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060" w:type="dxa"/>
            <w:noWrap/>
            <w:vAlign w:val="bottom"/>
          </w:tcPr>
          <w:p w:rsidR="00DB2B77" w:rsidRPr="00263DE7" w:rsidRDefault="00DB2B77" w:rsidP="00371B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МОБУ СОШ с. Ишемгул </w:t>
            </w:r>
          </w:p>
        </w:tc>
        <w:tc>
          <w:tcPr>
            <w:tcW w:w="1080" w:type="dxa"/>
            <w:noWrap/>
          </w:tcPr>
          <w:p w:rsidR="00DB2B77" w:rsidRPr="00263DE7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1243" w:type="dxa"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40" w:type="dxa"/>
            <w:noWrap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1980" w:type="dxa"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74" w:type="dxa"/>
            <w:gridSpan w:val="2"/>
            <w:noWrap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B2B77" w:rsidRPr="005C1937" w:rsidTr="006C7395">
        <w:trPr>
          <w:trHeight w:val="255"/>
        </w:trPr>
        <w:tc>
          <w:tcPr>
            <w:tcW w:w="737" w:type="dxa"/>
          </w:tcPr>
          <w:p w:rsidR="00DB2B77" w:rsidRPr="00263DE7" w:rsidRDefault="00DB2B77" w:rsidP="008733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060" w:type="dxa"/>
            <w:noWrap/>
            <w:vAlign w:val="bottom"/>
          </w:tcPr>
          <w:p w:rsidR="00DB2B77" w:rsidRPr="00263DE7" w:rsidRDefault="00DB2B77" w:rsidP="00371B76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МОАУ СОШ № 2 с. Исянгулово</w:t>
            </w:r>
          </w:p>
        </w:tc>
        <w:tc>
          <w:tcPr>
            <w:tcW w:w="1080" w:type="dxa"/>
            <w:noWrap/>
          </w:tcPr>
          <w:p w:rsidR="00DB2B77" w:rsidRPr="00263DE7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1243" w:type="dxa"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440" w:type="dxa"/>
            <w:noWrap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980" w:type="dxa"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74" w:type="dxa"/>
            <w:gridSpan w:val="2"/>
            <w:noWrap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B2B77" w:rsidRPr="005C1937" w:rsidTr="006C7395">
        <w:trPr>
          <w:trHeight w:val="255"/>
        </w:trPr>
        <w:tc>
          <w:tcPr>
            <w:tcW w:w="737" w:type="dxa"/>
          </w:tcPr>
          <w:p w:rsidR="00DB2B77" w:rsidRPr="00263DE7" w:rsidRDefault="00DB2B77" w:rsidP="008733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060" w:type="dxa"/>
            <w:noWrap/>
            <w:vAlign w:val="bottom"/>
          </w:tcPr>
          <w:p w:rsidR="00DB2B77" w:rsidRPr="00263DE7" w:rsidRDefault="00DB2B77" w:rsidP="00371B76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МОАУ башкирская гимназия-интернат</w:t>
            </w:r>
          </w:p>
        </w:tc>
        <w:tc>
          <w:tcPr>
            <w:tcW w:w="1080" w:type="dxa"/>
            <w:noWrap/>
          </w:tcPr>
          <w:p w:rsidR="00DB2B77" w:rsidRPr="00263DE7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243" w:type="dxa"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440" w:type="dxa"/>
            <w:noWrap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980" w:type="dxa"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74" w:type="dxa"/>
            <w:gridSpan w:val="2"/>
            <w:noWrap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B2B77" w:rsidRPr="005C1937" w:rsidTr="006C7395">
        <w:trPr>
          <w:trHeight w:val="255"/>
        </w:trPr>
        <w:tc>
          <w:tcPr>
            <w:tcW w:w="737" w:type="dxa"/>
          </w:tcPr>
          <w:p w:rsidR="00DB2B77" w:rsidRPr="00263DE7" w:rsidRDefault="00DB2B77" w:rsidP="008733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060" w:type="dxa"/>
            <w:noWrap/>
            <w:vAlign w:val="bottom"/>
          </w:tcPr>
          <w:p w:rsidR="00DB2B77" w:rsidRPr="00263DE7" w:rsidRDefault="00DB2B77" w:rsidP="00371B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МОБУ СОШ</w:t>
            </w:r>
            <w:r w:rsidRPr="00263DE7">
              <w:rPr>
                <w:rFonts w:ascii="Times New Roman" w:hAnsi="Times New Roman"/>
                <w:sz w:val="28"/>
                <w:szCs w:val="28"/>
              </w:rPr>
              <w:t xml:space="preserve"> с. </w:t>
            </w:r>
            <w:r>
              <w:rPr>
                <w:rFonts w:ascii="Times New Roman" w:hAnsi="Times New Roman"/>
                <w:sz w:val="28"/>
                <w:szCs w:val="28"/>
              </w:rPr>
              <w:t>Тазларово</w:t>
            </w:r>
          </w:p>
        </w:tc>
        <w:tc>
          <w:tcPr>
            <w:tcW w:w="1080" w:type="dxa"/>
            <w:noWrap/>
          </w:tcPr>
          <w:p w:rsidR="00DB2B77" w:rsidRPr="00263DE7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243" w:type="dxa"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40" w:type="dxa"/>
            <w:noWrap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980" w:type="dxa"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74" w:type="dxa"/>
            <w:gridSpan w:val="2"/>
            <w:noWrap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B2B77" w:rsidRPr="005C1937" w:rsidTr="006C7395">
        <w:trPr>
          <w:trHeight w:val="255"/>
        </w:trPr>
        <w:tc>
          <w:tcPr>
            <w:tcW w:w="737" w:type="dxa"/>
          </w:tcPr>
          <w:p w:rsidR="00DB2B77" w:rsidRPr="00263DE7" w:rsidRDefault="00DB2B77" w:rsidP="008733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060" w:type="dxa"/>
            <w:noWrap/>
            <w:vAlign w:val="bottom"/>
          </w:tcPr>
          <w:p w:rsidR="00DB2B77" w:rsidRDefault="00DB2B77" w:rsidP="00371B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МОБУ СОШ д.Яныбаево</w:t>
            </w:r>
          </w:p>
        </w:tc>
        <w:tc>
          <w:tcPr>
            <w:tcW w:w="1080" w:type="dxa"/>
            <w:noWrap/>
          </w:tcPr>
          <w:p w:rsidR="00DB2B77" w:rsidRPr="00263DE7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43" w:type="dxa"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40" w:type="dxa"/>
            <w:noWrap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980" w:type="dxa"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74" w:type="dxa"/>
            <w:gridSpan w:val="2"/>
            <w:noWrap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B2B77" w:rsidRPr="005C1937" w:rsidTr="006C7395">
        <w:trPr>
          <w:trHeight w:val="255"/>
        </w:trPr>
        <w:tc>
          <w:tcPr>
            <w:tcW w:w="737" w:type="dxa"/>
          </w:tcPr>
          <w:p w:rsidR="00DB2B77" w:rsidRDefault="00DB2B77" w:rsidP="008733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060" w:type="dxa"/>
            <w:noWrap/>
            <w:vAlign w:val="bottom"/>
          </w:tcPr>
          <w:p w:rsidR="00DB2B77" w:rsidRPr="00263DE7" w:rsidRDefault="00DB2B77" w:rsidP="00371B76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 xml:space="preserve">МОБУ СОШ д. </w:t>
            </w:r>
            <w:r>
              <w:rPr>
                <w:rFonts w:ascii="Times New Roman" w:hAnsi="Times New Roman"/>
                <w:sz w:val="28"/>
                <w:szCs w:val="28"/>
              </w:rPr>
              <w:t>Баишево</w:t>
            </w:r>
          </w:p>
        </w:tc>
        <w:tc>
          <w:tcPr>
            <w:tcW w:w="1080" w:type="dxa"/>
            <w:noWrap/>
          </w:tcPr>
          <w:p w:rsidR="00DB2B77" w:rsidRPr="00263DE7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1243" w:type="dxa"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40" w:type="dxa"/>
            <w:noWrap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980" w:type="dxa"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74" w:type="dxa"/>
            <w:gridSpan w:val="2"/>
            <w:noWrap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DB2B77" w:rsidRPr="005C1937" w:rsidTr="006C7395">
        <w:trPr>
          <w:trHeight w:val="255"/>
        </w:trPr>
        <w:tc>
          <w:tcPr>
            <w:tcW w:w="737" w:type="dxa"/>
          </w:tcPr>
          <w:p w:rsidR="00DB2B77" w:rsidRDefault="00DB2B77" w:rsidP="008733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060" w:type="dxa"/>
            <w:noWrap/>
            <w:vAlign w:val="bottom"/>
          </w:tcPr>
          <w:p w:rsidR="00DB2B77" w:rsidRPr="00263DE7" w:rsidRDefault="00DB2B77" w:rsidP="00371B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МОБУ СОШ д.Идельбаково</w:t>
            </w:r>
          </w:p>
        </w:tc>
        <w:tc>
          <w:tcPr>
            <w:tcW w:w="1080" w:type="dxa"/>
            <w:noWrap/>
          </w:tcPr>
          <w:p w:rsidR="00DB2B77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43" w:type="dxa"/>
          </w:tcPr>
          <w:p w:rsidR="00DB2B7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40" w:type="dxa"/>
            <w:noWrap/>
          </w:tcPr>
          <w:p w:rsidR="00DB2B7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</w:t>
            </w:r>
          </w:p>
        </w:tc>
        <w:tc>
          <w:tcPr>
            <w:tcW w:w="1980" w:type="dxa"/>
          </w:tcPr>
          <w:p w:rsidR="00DB2B7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74" w:type="dxa"/>
            <w:gridSpan w:val="2"/>
            <w:noWrap/>
          </w:tcPr>
          <w:p w:rsidR="00DB2B77" w:rsidRPr="00263DE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DB2B77" w:rsidRPr="005C1937" w:rsidTr="006C7395">
        <w:trPr>
          <w:trHeight w:val="255"/>
        </w:trPr>
        <w:tc>
          <w:tcPr>
            <w:tcW w:w="737" w:type="dxa"/>
          </w:tcPr>
          <w:p w:rsidR="00DB2B77" w:rsidRDefault="00DB2B77" w:rsidP="008733C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060" w:type="dxa"/>
            <w:noWrap/>
            <w:vAlign w:val="bottom"/>
          </w:tcPr>
          <w:p w:rsidR="00DB2B77" w:rsidRDefault="00DB2B77" w:rsidP="00371B7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МОБУ СОШ с.Абзаново</w:t>
            </w:r>
          </w:p>
        </w:tc>
        <w:tc>
          <w:tcPr>
            <w:tcW w:w="1080" w:type="dxa"/>
            <w:noWrap/>
          </w:tcPr>
          <w:p w:rsidR="00DB2B77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243" w:type="dxa"/>
          </w:tcPr>
          <w:p w:rsidR="00DB2B7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40" w:type="dxa"/>
            <w:noWrap/>
          </w:tcPr>
          <w:p w:rsidR="00DB2B7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1980" w:type="dxa"/>
          </w:tcPr>
          <w:p w:rsidR="00DB2B7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74" w:type="dxa"/>
            <w:gridSpan w:val="2"/>
            <w:noWrap/>
          </w:tcPr>
          <w:p w:rsidR="00DB2B77" w:rsidRDefault="00DB2B77" w:rsidP="00371B7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DB2B77" w:rsidRPr="006C0E4F" w:rsidRDefault="00DB2B77" w:rsidP="008C5562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B2B77" w:rsidRDefault="00DB2B77" w:rsidP="00AD20AA">
      <w:pPr>
        <w:rPr>
          <w:rFonts w:ascii="Times New Roman" w:hAnsi="Times New Roman"/>
          <w:b/>
          <w:bCs/>
          <w:sz w:val="28"/>
          <w:szCs w:val="28"/>
        </w:rPr>
      </w:pPr>
    </w:p>
    <w:p w:rsidR="00DB2B77" w:rsidRPr="006C0E4F" w:rsidRDefault="00DB2B77" w:rsidP="00F614F9">
      <w:pPr>
        <w:ind w:firstLine="720"/>
        <w:jc w:val="center"/>
        <w:rPr>
          <w:rFonts w:ascii="Times New Roman" w:hAnsi="Times New Roman"/>
          <w:sz w:val="28"/>
          <w:szCs w:val="28"/>
        </w:rPr>
      </w:pPr>
      <w:r w:rsidRPr="006C0E4F">
        <w:rPr>
          <w:rFonts w:ascii="Times New Roman" w:hAnsi="Times New Roman"/>
          <w:b/>
          <w:bCs/>
          <w:sz w:val="28"/>
          <w:szCs w:val="28"/>
        </w:rPr>
        <w:t>ТАБЛИЦА</w:t>
      </w:r>
      <w:r w:rsidRPr="006C0E4F">
        <w:rPr>
          <w:rFonts w:ascii="Times New Roman" w:hAnsi="Times New Roman"/>
          <w:b/>
          <w:bCs/>
          <w:spacing w:val="-12"/>
          <w:sz w:val="28"/>
          <w:szCs w:val="28"/>
        </w:rPr>
        <w:t xml:space="preserve"> </w:t>
      </w:r>
      <w:r w:rsidRPr="006C0E4F">
        <w:rPr>
          <w:rFonts w:ascii="Times New Roman" w:hAnsi="Times New Roman"/>
          <w:b/>
          <w:bCs/>
          <w:sz w:val="28"/>
          <w:szCs w:val="28"/>
        </w:rPr>
        <w:t>ИЗМЕНЕНИЙ СРЕДНИХ</w:t>
      </w:r>
      <w:r w:rsidRPr="006C0E4F">
        <w:rPr>
          <w:rFonts w:ascii="Times New Roman" w:hAnsi="Times New Roman"/>
          <w:b/>
          <w:bCs/>
          <w:spacing w:val="-11"/>
          <w:sz w:val="28"/>
          <w:szCs w:val="28"/>
        </w:rPr>
        <w:t xml:space="preserve"> </w:t>
      </w:r>
      <w:r w:rsidRPr="006C0E4F">
        <w:rPr>
          <w:rFonts w:ascii="Times New Roman" w:hAnsi="Times New Roman"/>
          <w:b/>
          <w:bCs/>
          <w:sz w:val="28"/>
          <w:szCs w:val="28"/>
        </w:rPr>
        <w:t>БАЛЛОВ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3"/>
        <w:gridCol w:w="4083"/>
        <w:gridCol w:w="1407"/>
        <w:gridCol w:w="1732"/>
        <w:gridCol w:w="1726"/>
      </w:tblGrid>
      <w:tr w:rsidR="00DB2B77" w:rsidRPr="00263DE7" w:rsidTr="008733C4">
        <w:tc>
          <w:tcPr>
            <w:tcW w:w="623" w:type="dxa"/>
          </w:tcPr>
          <w:p w:rsidR="00DB2B77" w:rsidRPr="00263DE7" w:rsidRDefault="00DB2B77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083" w:type="dxa"/>
          </w:tcPr>
          <w:p w:rsidR="00DB2B77" w:rsidRPr="00263DE7" w:rsidRDefault="00DB2B77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Наименование ОУ</w:t>
            </w:r>
          </w:p>
        </w:tc>
        <w:tc>
          <w:tcPr>
            <w:tcW w:w="1407" w:type="dxa"/>
          </w:tcPr>
          <w:p w:rsidR="00DB2B77" w:rsidRPr="00263DE7" w:rsidRDefault="00DB2B77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Средний балл, 2017</w:t>
            </w:r>
            <w:r w:rsidRPr="00263DE7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1732" w:type="dxa"/>
          </w:tcPr>
          <w:p w:rsidR="00DB2B77" w:rsidRPr="00263DE7" w:rsidRDefault="00DB2B77" w:rsidP="008733C4">
            <w:pPr>
              <w:autoSpaceDE w:val="0"/>
              <w:autoSpaceDN w:val="0"/>
              <w:adjustRightInd w:val="0"/>
              <w:spacing w:line="291" w:lineRule="exact"/>
              <w:ind w:left="235" w:right="236"/>
              <w:jc w:val="center"/>
              <w:rPr>
                <w:rFonts w:ascii="Times New Roman" w:hAnsi="Times New Roman"/>
                <w:bCs/>
                <w:position w:val="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position w:val="1"/>
                <w:sz w:val="28"/>
                <w:szCs w:val="28"/>
              </w:rPr>
              <w:t>Средний балл, 2018</w:t>
            </w:r>
            <w:r w:rsidRPr="00263DE7">
              <w:rPr>
                <w:rFonts w:ascii="Times New Roman" w:hAnsi="Times New Roman"/>
                <w:bCs/>
                <w:position w:val="1"/>
                <w:sz w:val="28"/>
                <w:szCs w:val="28"/>
              </w:rPr>
              <w:t xml:space="preserve"> г.</w:t>
            </w:r>
          </w:p>
        </w:tc>
        <w:tc>
          <w:tcPr>
            <w:tcW w:w="1726" w:type="dxa"/>
          </w:tcPr>
          <w:p w:rsidR="00DB2B77" w:rsidRPr="00263DE7" w:rsidRDefault="00DB2B77" w:rsidP="008733C4">
            <w:pPr>
              <w:autoSpaceDE w:val="0"/>
              <w:autoSpaceDN w:val="0"/>
              <w:adjustRightInd w:val="0"/>
              <w:spacing w:line="291" w:lineRule="exact"/>
              <w:ind w:left="235" w:right="23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bCs/>
                <w:position w:val="1"/>
                <w:sz w:val="28"/>
                <w:szCs w:val="28"/>
              </w:rPr>
              <w:t>Взлёт</w:t>
            </w:r>
            <w:r w:rsidRPr="00263DE7">
              <w:rPr>
                <w:rFonts w:ascii="Times New Roman" w:hAnsi="Times New Roman"/>
                <w:bCs/>
                <w:spacing w:val="-1"/>
                <w:position w:val="1"/>
                <w:sz w:val="28"/>
                <w:szCs w:val="28"/>
              </w:rPr>
              <w:t xml:space="preserve"> </w:t>
            </w:r>
            <w:r w:rsidRPr="00263DE7">
              <w:rPr>
                <w:rFonts w:ascii="Times New Roman" w:hAnsi="Times New Roman"/>
                <w:bCs/>
                <w:position w:val="1"/>
                <w:sz w:val="28"/>
                <w:szCs w:val="28"/>
              </w:rPr>
              <w:t>(+)</w:t>
            </w:r>
            <w:r w:rsidRPr="00263DE7">
              <w:rPr>
                <w:rFonts w:ascii="Times New Roman" w:hAnsi="Times New Roman"/>
                <w:bCs/>
                <w:spacing w:val="-1"/>
                <w:position w:val="1"/>
                <w:sz w:val="28"/>
                <w:szCs w:val="28"/>
              </w:rPr>
              <w:t xml:space="preserve"> </w:t>
            </w:r>
            <w:r w:rsidRPr="00263DE7">
              <w:rPr>
                <w:rFonts w:ascii="Times New Roman" w:hAnsi="Times New Roman"/>
                <w:bCs/>
                <w:position w:val="1"/>
                <w:sz w:val="28"/>
                <w:szCs w:val="28"/>
              </w:rPr>
              <w:t>и</w:t>
            </w:r>
            <w:r w:rsidRPr="00263DE7">
              <w:rPr>
                <w:rFonts w:ascii="Times New Roman" w:hAnsi="Times New Roman"/>
                <w:bCs/>
                <w:spacing w:val="1"/>
                <w:position w:val="1"/>
                <w:sz w:val="28"/>
                <w:szCs w:val="28"/>
              </w:rPr>
              <w:t>л</w:t>
            </w:r>
            <w:r w:rsidRPr="00263DE7">
              <w:rPr>
                <w:rFonts w:ascii="Times New Roman" w:hAnsi="Times New Roman"/>
                <w:bCs/>
                <w:position w:val="1"/>
                <w:sz w:val="28"/>
                <w:szCs w:val="28"/>
              </w:rPr>
              <w:t>и</w:t>
            </w:r>
          </w:p>
          <w:p w:rsidR="00DB2B77" w:rsidRPr="00263DE7" w:rsidRDefault="00DB2B77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bCs/>
                <w:sz w:val="28"/>
                <w:szCs w:val="28"/>
              </w:rPr>
              <w:t>падение (</w:t>
            </w:r>
            <w:r w:rsidRPr="00263DE7">
              <w:rPr>
                <w:rFonts w:ascii="Cambria Math" w:hAnsi="Cambria Math" w:cs="Cambria Math"/>
                <w:bCs/>
                <w:sz w:val="28"/>
                <w:szCs w:val="28"/>
              </w:rPr>
              <w:t>‐</w:t>
            </w:r>
            <w:r w:rsidRPr="00263DE7">
              <w:rPr>
                <w:rFonts w:ascii="Times New Roman" w:hAnsi="Times New Roman"/>
                <w:bCs/>
                <w:sz w:val="28"/>
                <w:szCs w:val="28"/>
              </w:rPr>
              <w:t>) в среднем балле</w:t>
            </w:r>
          </w:p>
        </w:tc>
      </w:tr>
      <w:tr w:rsidR="00DB2B77" w:rsidRPr="00263DE7" w:rsidTr="008733C4">
        <w:tc>
          <w:tcPr>
            <w:tcW w:w="623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083" w:type="dxa"/>
            <w:vAlign w:val="bottom"/>
          </w:tcPr>
          <w:p w:rsidR="00DB2B77" w:rsidRPr="00263DE7" w:rsidRDefault="00DB2B77" w:rsidP="00951299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МОБУ СОШ им. Ф. Султанова</w:t>
            </w:r>
          </w:p>
        </w:tc>
        <w:tc>
          <w:tcPr>
            <w:tcW w:w="1407" w:type="dxa"/>
          </w:tcPr>
          <w:p w:rsidR="00DB2B77" w:rsidRPr="00263DE7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</w:t>
            </w:r>
          </w:p>
        </w:tc>
        <w:tc>
          <w:tcPr>
            <w:tcW w:w="1732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1726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-15</w:t>
            </w:r>
          </w:p>
        </w:tc>
      </w:tr>
      <w:tr w:rsidR="00DB2B77" w:rsidRPr="00263DE7" w:rsidTr="008733C4">
        <w:tc>
          <w:tcPr>
            <w:tcW w:w="623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083" w:type="dxa"/>
            <w:vAlign w:val="bottom"/>
          </w:tcPr>
          <w:p w:rsidR="00DB2B77" w:rsidRPr="00263DE7" w:rsidRDefault="00DB2B77" w:rsidP="00951299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МОАУ СОШ № 2 с. Исянгулово</w:t>
            </w:r>
          </w:p>
        </w:tc>
        <w:tc>
          <w:tcPr>
            <w:tcW w:w="1407" w:type="dxa"/>
          </w:tcPr>
          <w:p w:rsidR="00DB2B77" w:rsidRPr="00263DE7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1732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726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-5</w:t>
            </w:r>
          </w:p>
        </w:tc>
      </w:tr>
      <w:tr w:rsidR="00DB2B77" w:rsidRPr="00263DE7" w:rsidTr="008733C4">
        <w:tc>
          <w:tcPr>
            <w:tcW w:w="623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083" w:type="dxa"/>
            <w:vAlign w:val="bottom"/>
          </w:tcPr>
          <w:p w:rsidR="00DB2B77" w:rsidRPr="00263DE7" w:rsidRDefault="00DB2B77" w:rsidP="00951299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МОАУ башкирская гимназия-интернат</w:t>
            </w:r>
          </w:p>
        </w:tc>
        <w:tc>
          <w:tcPr>
            <w:tcW w:w="1407" w:type="dxa"/>
          </w:tcPr>
          <w:p w:rsidR="00DB2B77" w:rsidRPr="00263DE7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732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726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-15</w:t>
            </w:r>
          </w:p>
        </w:tc>
      </w:tr>
      <w:tr w:rsidR="00DB2B77" w:rsidRPr="00263DE7" w:rsidTr="008733C4">
        <w:tc>
          <w:tcPr>
            <w:tcW w:w="623" w:type="dxa"/>
          </w:tcPr>
          <w:p w:rsidR="00DB2B7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083" w:type="dxa"/>
            <w:vAlign w:val="bottom"/>
          </w:tcPr>
          <w:p w:rsidR="00DB2B77" w:rsidRPr="00263DE7" w:rsidRDefault="00DB2B77" w:rsidP="0095129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МОБУ СОШ с. Кугарчи</w:t>
            </w:r>
          </w:p>
        </w:tc>
        <w:tc>
          <w:tcPr>
            <w:tcW w:w="1407" w:type="dxa"/>
          </w:tcPr>
          <w:p w:rsidR="00DB2B77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1732" w:type="dxa"/>
          </w:tcPr>
          <w:p w:rsidR="00DB2B7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26" w:type="dxa"/>
          </w:tcPr>
          <w:p w:rsidR="00DB2B7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B2B77" w:rsidRPr="00263DE7" w:rsidTr="008733C4">
        <w:tc>
          <w:tcPr>
            <w:tcW w:w="623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083" w:type="dxa"/>
            <w:vAlign w:val="bottom"/>
          </w:tcPr>
          <w:p w:rsidR="00DB2B77" w:rsidRPr="00263DE7" w:rsidRDefault="00DB2B77" w:rsidP="00951299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МОБУ СОШ № 1 с. Исянгулово</w:t>
            </w:r>
          </w:p>
        </w:tc>
        <w:tc>
          <w:tcPr>
            <w:tcW w:w="1407" w:type="dxa"/>
          </w:tcPr>
          <w:p w:rsidR="00DB2B77" w:rsidRPr="00263DE7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732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26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B2B77" w:rsidRPr="00263DE7" w:rsidTr="008733C4">
        <w:tc>
          <w:tcPr>
            <w:tcW w:w="623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083" w:type="dxa"/>
            <w:vAlign w:val="bottom"/>
          </w:tcPr>
          <w:p w:rsidR="00DB2B77" w:rsidRPr="00263DE7" w:rsidRDefault="00DB2B77" w:rsidP="00951299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МОБУ СОШ с. Ишемгул</w:t>
            </w:r>
          </w:p>
        </w:tc>
        <w:tc>
          <w:tcPr>
            <w:tcW w:w="1407" w:type="dxa"/>
          </w:tcPr>
          <w:p w:rsidR="00DB2B77" w:rsidRPr="00263DE7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1732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1726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-8</w:t>
            </w:r>
          </w:p>
        </w:tc>
      </w:tr>
      <w:tr w:rsidR="00DB2B77" w:rsidRPr="00263DE7" w:rsidTr="008733C4">
        <w:tc>
          <w:tcPr>
            <w:tcW w:w="623" w:type="dxa"/>
          </w:tcPr>
          <w:p w:rsidR="00DB2B77" w:rsidRPr="00263DE7" w:rsidRDefault="00DB2B77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083" w:type="dxa"/>
            <w:vAlign w:val="bottom"/>
          </w:tcPr>
          <w:p w:rsidR="00DB2B77" w:rsidRPr="00263DE7" w:rsidRDefault="00DB2B77" w:rsidP="008733C4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МОБУ СОШ с. Абзаново</w:t>
            </w:r>
          </w:p>
        </w:tc>
        <w:tc>
          <w:tcPr>
            <w:tcW w:w="1407" w:type="dxa"/>
          </w:tcPr>
          <w:p w:rsidR="00DB2B77" w:rsidRPr="00263DE7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732" w:type="dxa"/>
          </w:tcPr>
          <w:p w:rsidR="00DB2B77" w:rsidRPr="00263DE7" w:rsidRDefault="00DB2B77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1726" w:type="dxa"/>
          </w:tcPr>
          <w:p w:rsidR="00DB2B77" w:rsidRPr="00263DE7" w:rsidRDefault="00DB2B77" w:rsidP="008733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+24</w:t>
            </w:r>
          </w:p>
        </w:tc>
      </w:tr>
      <w:tr w:rsidR="00DB2B77" w:rsidRPr="00263DE7" w:rsidTr="008733C4">
        <w:tc>
          <w:tcPr>
            <w:tcW w:w="623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083" w:type="dxa"/>
            <w:vAlign w:val="bottom"/>
          </w:tcPr>
          <w:p w:rsidR="00DB2B77" w:rsidRPr="00263DE7" w:rsidRDefault="00DB2B77" w:rsidP="00951299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 xml:space="preserve">МОБУ СОШ д. Баишево </w:t>
            </w:r>
          </w:p>
        </w:tc>
        <w:tc>
          <w:tcPr>
            <w:tcW w:w="1407" w:type="dxa"/>
          </w:tcPr>
          <w:p w:rsidR="00DB2B77" w:rsidRPr="00263DE7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726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B2B77" w:rsidRPr="00263DE7" w:rsidTr="008733C4">
        <w:tc>
          <w:tcPr>
            <w:tcW w:w="623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083" w:type="dxa"/>
            <w:vAlign w:val="bottom"/>
          </w:tcPr>
          <w:p w:rsidR="00DB2B77" w:rsidRPr="00263DE7" w:rsidRDefault="00DB2B77" w:rsidP="00951299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МОБУ СОШ д. Идельбаково</w:t>
            </w:r>
          </w:p>
        </w:tc>
        <w:tc>
          <w:tcPr>
            <w:tcW w:w="1407" w:type="dxa"/>
          </w:tcPr>
          <w:p w:rsidR="00DB2B77" w:rsidRPr="00263DE7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</w:t>
            </w:r>
          </w:p>
        </w:tc>
        <w:tc>
          <w:tcPr>
            <w:tcW w:w="1726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B2B77" w:rsidRPr="00263DE7" w:rsidTr="008733C4">
        <w:tc>
          <w:tcPr>
            <w:tcW w:w="623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083" w:type="dxa"/>
            <w:vAlign w:val="bottom"/>
          </w:tcPr>
          <w:p w:rsidR="00DB2B77" w:rsidRPr="00263DE7" w:rsidRDefault="00DB2B77" w:rsidP="00951299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>МОБУ СОШ с. Арсеново</w:t>
            </w:r>
          </w:p>
        </w:tc>
        <w:tc>
          <w:tcPr>
            <w:tcW w:w="1407" w:type="dxa"/>
          </w:tcPr>
          <w:p w:rsidR="00DB2B77" w:rsidRPr="00263DE7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26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B2B77" w:rsidRPr="00263DE7" w:rsidTr="008733C4">
        <w:tc>
          <w:tcPr>
            <w:tcW w:w="623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083" w:type="dxa"/>
            <w:vAlign w:val="bottom"/>
          </w:tcPr>
          <w:p w:rsidR="00DB2B77" w:rsidRPr="00263DE7" w:rsidRDefault="00DB2B77" w:rsidP="00951299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 xml:space="preserve">МОБУ СОШ д. </w:t>
            </w:r>
            <w:r>
              <w:rPr>
                <w:rFonts w:ascii="Times New Roman" w:hAnsi="Times New Roman"/>
                <w:sz w:val="28"/>
                <w:szCs w:val="28"/>
              </w:rPr>
              <w:t>Яныбаево</w:t>
            </w:r>
          </w:p>
        </w:tc>
        <w:tc>
          <w:tcPr>
            <w:tcW w:w="1407" w:type="dxa"/>
          </w:tcPr>
          <w:p w:rsidR="00DB2B77" w:rsidRPr="00263DE7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726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DB2B77" w:rsidRPr="00263DE7" w:rsidTr="008733C4">
        <w:tc>
          <w:tcPr>
            <w:tcW w:w="623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083" w:type="dxa"/>
            <w:vAlign w:val="bottom"/>
          </w:tcPr>
          <w:p w:rsidR="00DB2B77" w:rsidRPr="00263DE7" w:rsidRDefault="00DB2B77" w:rsidP="00951299">
            <w:pPr>
              <w:rPr>
                <w:rFonts w:ascii="Times New Roman" w:hAnsi="Times New Roman"/>
                <w:sz w:val="28"/>
                <w:szCs w:val="28"/>
              </w:rPr>
            </w:pPr>
            <w:r w:rsidRPr="00263DE7">
              <w:rPr>
                <w:rFonts w:ascii="Times New Roman" w:hAnsi="Times New Roman"/>
                <w:sz w:val="28"/>
                <w:szCs w:val="28"/>
              </w:rPr>
              <w:t xml:space="preserve">МОБУ СОШ </w:t>
            </w:r>
            <w:r>
              <w:rPr>
                <w:rFonts w:ascii="Times New Roman" w:hAnsi="Times New Roman"/>
                <w:sz w:val="28"/>
                <w:szCs w:val="28"/>
              </w:rPr>
              <w:t>с.Тазларово</w:t>
            </w:r>
          </w:p>
        </w:tc>
        <w:tc>
          <w:tcPr>
            <w:tcW w:w="1407" w:type="dxa"/>
          </w:tcPr>
          <w:p w:rsidR="00DB2B77" w:rsidRPr="00263DE7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32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726" w:type="dxa"/>
          </w:tcPr>
          <w:p w:rsidR="00DB2B77" w:rsidRPr="00263DE7" w:rsidRDefault="00DB2B77" w:rsidP="009512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DB2B77" w:rsidRDefault="00DB2B77" w:rsidP="008E4659">
      <w:pPr>
        <w:pStyle w:val="a"/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2B77" w:rsidRDefault="00DB2B77" w:rsidP="008E4659">
      <w:pPr>
        <w:pStyle w:val="a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263DE7">
        <w:rPr>
          <w:rFonts w:ascii="Times New Roman" w:hAnsi="Times New Roman" w:cs="Times New Roman"/>
          <w:b/>
          <w:sz w:val="28"/>
          <w:szCs w:val="28"/>
        </w:rPr>
        <w:t>По географии</w:t>
      </w:r>
      <w:r w:rsidRPr="00263DE7">
        <w:rPr>
          <w:rFonts w:ascii="Times New Roman" w:hAnsi="Times New Roman" w:cs="Times New Roman"/>
          <w:sz w:val="28"/>
          <w:szCs w:val="28"/>
        </w:rPr>
        <w:t xml:space="preserve"> в районе приняло участие</w:t>
      </w:r>
      <w:r>
        <w:rPr>
          <w:rFonts w:ascii="Times New Roman" w:hAnsi="Times New Roman" w:cs="Times New Roman"/>
          <w:sz w:val="28"/>
          <w:szCs w:val="28"/>
        </w:rPr>
        <w:t xml:space="preserve"> 6 выпускников (2017 – 7 </w:t>
      </w:r>
      <w:r w:rsidRPr="006C0E4F">
        <w:rPr>
          <w:rFonts w:ascii="Times New Roman" w:hAnsi="Times New Roman" w:cs="Times New Roman"/>
          <w:sz w:val="28"/>
          <w:szCs w:val="28"/>
        </w:rPr>
        <w:t>человек). Средний балл, показанный экзаменуемыми –</w:t>
      </w:r>
      <w:r>
        <w:rPr>
          <w:rFonts w:ascii="Times New Roman" w:hAnsi="Times New Roman" w:cs="Times New Roman"/>
          <w:sz w:val="28"/>
          <w:szCs w:val="28"/>
        </w:rPr>
        <w:t xml:space="preserve"> 70 баллов ( 2017 – 56,3)</w:t>
      </w:r>
      <w:r w:rsidRPr="006C0E4F">
        <w:rPr>
          <w:rFonts w:ascii="Times New Roman" w:hAnsi="Times New Roman" w:cs="Times New Roman"/>
          <w:sz w:val="28"/>
          <w:szCs w:val="28"/>
        </w:rPr>
        <w:t>.</w:t>
      </w:r>
    </w:p>
    <w:p w:rsidR="00DB2B77" w:rsidRPr="006C0E4F" w:rsidRDefault="00DB2B77" w:rsidP="008E4659">
      <w:pPr>
        <w:pStyle w:val="a"/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участник набрал 100 баллов (Кадырбаков Ильгам, МОБУ СОШ д.Яныбаево).</w:t>
      </w:r>
    </w:p>
    <w:p w:rsidR="00DB2B77" w:rsidRPr="006C0E4F" w:rsidRDefault="00DB2B77">
      <w:pPr>
        <w:pStyle w:val="a"/>
        <w:spacing w:before="8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sz w:val="28"/>
          <w:szCs w:val="28"/>
        </w:rPr>
        <w:t>В ЕГЭ</w:t>
      </w:r>
      <w:r>
        <w:rPr>
          <w:rFonts w:ascii="Times New Roman" w:hAnsi="Times New Roman" w:cs="Times New Roman"/>
          <w:sz w:val="28"/>
          <w:szCs w:val="28"/>
        </w:rPr>
        <w:t xml:space="preserve"> по литературе приняло участие 3 выпускника.</w:t>
      </w:r>
      <w:r w:rsidRPr="006C0E4F">
        <w:rPr>
          <w:rFonts w:ascii="Times New Roman" w:hAnsi="Times New Roman" w:cs="Times New Roman"/>
          <w:sz w:val="28"/>
          <w:szCs w:val="28"/>
        </w:rPr>
        <w:t xml:space="preserve"> Средний балл, п</w:t>
      </w:r>
      <w:r>
        <w:rPr>
          <w:rFonts w:ascii="Times New Roman" w:hAnsi="Times New Roman" w:cs="Times New Roman"/>
          <w:sz w:val="28"/>
          <w:szCs w:val="28"/>
        </w:rPr>
        <w:t>оказанный экзаменуемыми - 58 (в 2017–66,4), что на 8 баллов ниже прошлогоднего результата.</w:t>
      </w:r>
    </w:p>
    <w:p w:rsidR="00DB2B77" w:rsidRPr="006C0E4F" w:rsidRDefault="00DB2B77">
      <w:pPr>
        <w:pStyle w:val="a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C0E4F">
        <w:rPr>
          <w:rFonts w:ascii="Times New Roman" w:hAnsi="Times New Roman" w:cs="Times New Roman"/>
          <w:color w:val="000000"/>
          <w:sz w:val="28"/>
          <w:szCs w:val="28"/>
        </w:rPr>
        <w:t>В ЕГЭ по английскому языку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районе приняло участие 3 выпускника      (2017 – 4</w:t>
      </w:r>
      <w:r w:rsidRPr="006C0E4F">
        <w:rPr>
          <w:rFonts w:ascii="Times New Roman" w:hAnsi="Times New Roman" w:cs="Times New Roman"/>
          <w:color w:val="000000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C0E4F">
        <w:rPr>
          <w:rFonts w:ascii="Times New Roman" w:hAnsi="Times New Roman" w:cs="Times New Roman"/>
          <w:color w:val="000000"/>
          <w:sz w:val="28"/>
          <w:szCs w:val="28"/>
        </w:rPr>
        <w:t>). Средний балл ЕГЭ по английскому язык</w:t>
      </w:r>
      <w:r>
        <w:rPr>
          <w:rFonts w:ascii="Times New Roman" w:hAnsi="Times New Roman" w:cs="Times New Roman"/>
          <w:color w:val="000000"/>
          <w:sz w:val="28"/>
          <w:szCs w:val="28"/>
        </w:rPr>
        <w:t>у, показанный экзаменуемыми  - 50</w:t>
      </w:r>
      <w:r w:rsidRPr="006C0E4F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2017 – 40</w:t>
      </w:r>
      <w:r w:rsidRPr="006C0E4F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DB2B77" w:rsidRPr="00E17D72" w:rsidRDefault="00DB2B77" w:rsidP="00E17D72">
      <w:pPr>
        <w:pStyle w:val="a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F4440">
        <w:rPr>
          <w:rFonts w:ascii="Times New Roman" w:hAnsi="Times New Roman" w:cs="Times New Roman"/>
          <w:sz w:val="28"/>
          <w:szCs w:val="28"/>
        </w:rPr>
        <w:t>В ЕГЭ по информатике и ИКТ в районе при</w:t>
      </w:r>
      <w:r>
        <w:rPr>
          <w:rFonts w:ascii="Times New Roman" w:hAnsi="Times New Roman" w:cs="Times New Roman"/>
          <w:sz w:val="28"/>
          <w:szCs w:val="28"/>
        </w:rPr>
        <w:t>няло участие 3 выпускника (2017 – 7</w:t>
      </w:r>
      <w:r w:rsidRPr="001F4440">
        <w:rPr>
          <w:rFonts w:ascii="Times New Roman" w:hAnsi="Times New Roman" w:cs="Times New Roman"/>
          <w:sz w:val="28"/>
          <w:szCs w:val="28"/>
        </w:rPr>
        <w:t xml:space="preserve"> человек).     Средний бал</w:t>
      </w:r>
      <w:r>
        <w:rPr>
          <w:rFonts w:ascii="Times New Roman" w:hAnsi="Times New Roman" w:cs="Times New Roman"/>
          <w:sz w:val="28"/>
          <w:szCs w:val="28"/>
        </w:rPr>
        <w:t>л, показанный выпускниками  - 43 балла</w:t>
      </w:r>
      <w:r w:rsidRPr="001F4440">
        <w:rPr>
          <w:rFonts w:ascii="Times New Roman" w:hAnsi="Times New Roman" w:cs="Times New Roman"/>
          <w:sz w:val="28"/>
          <w:szCs w:val="28"/>
        </w:rPr>
        <w:t xml:space="preserve">    (в</w:t>
      </w:r>
      <w:r>
        <w:rPr>
          <w:rFonts w:ascii="Times New Roman" w:hAnsi="Times New Roman" w:cs="Times New Roman"/>
          <w:sz w:val="28"/>
          <w:szCs w:val="28"/>
        </w:rPr>
        <w:t xml:space="preserve"> 2017 - 41)</w:t>
      </w:r>
      <w:r w:rsidRPr="001F4440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DB2B77" w:rsidRPr="008C5562" w:rsidRDefault="00DB2B77" w:rsidP="00875DC0">
      <w:pPr>
        <w:autoSpaceDE w:val="0"/>
        <w:autoSpaceDN w:val="0"/>
        <w:adjustRightInd w:val="0"/>
        <w:ind w:left="547" w:right="550"/>
        <w:jc w:val="center"/>
        <w:rPr>
          <w:rFonts w:ascii="Times New Roman" w:hAnsi="Times New Roman"/>
          <w:b/>
          <w:bCs/>
          <w:spacing w:val="-17"/>
          <w:sz w:val="28"/>
          <w:szCs w:val="28"/>
        </w:rPr>
      </w:pPr>
      <w:r w:rsidRPr="008C5562">
        <w:rPr>
          <w:rFonts w:ascii="Times New Roman" w:hAnsi="Times New Roman"/>
          <w:b/>
          <w:bCs/>
          <w:sz w:val="28"/>
          <w:szCs w:val="28"/>
        </w:rPr>
        <w:t>Сумма</w:t>
      </w:r>
      <w:r w:rsidRPr="008C5562">
        <w:rPr>
          <w:rFonts w:ascii="Times New Roman" w:hAnsi="Times New Roman"/>
          <w:b/>
          <w:bCs/>
          <w:spacing w:val="-8"/>
          <w:sz w:val="28"/>
          <w:szCs w:val="28"/>
        </w:rPr>
        <w:t xml:space="preserve"> </w:t>
      </w:r>
      <w:r w:rsidRPr="008C5562">
        <w:rPr>
          <w:rFonts w:ascii="Times New Roman" w:hAnsi="Times New Roman"/>
          <w:b/>
          <w:bCs/>
          <w:sz w:val="28"/>
          <w:szCs w:val="28"/>
        </w:rPr>
        <w:t>с</w:t>
      </w:r>
      <w:r w:rsidRPr="008C5562">
        <w:rPr>
          <w:rFonts w:ascii="Times New Roman" w:hAnsi="Times New Roman"/>
          <w:b/>
          <w:bCs/>
          <w:spacing w:val="1"/>
          <w:sz w:val="28"/>
          <w:szCs w:val="28"/>
        </w:rPr>
        <w:t>р</w:t>
      </w:r>
      <w:r w:rsidRPr="008C5562">
        <w:rPr>
          <w:rFonts w:ascii="Times New Roman" w:hAnsi="Times New Roman"/>
          <w:b/>
          <w:bCs/>
          <w:sz w:val="28"/>
          <w:szCs w:val="28"/>
        </w:rPr>
        <w:t>едних</w:t>
      </w:r>
      <w:r w:rsidRPr="008C5562">
        <w:rPr>
          <w:rFonts w:ascii="Times New Roman" w:hAnsi="Times New Roman"/>
          <w:b/>
          <w:bCs/>
          <w:spacing w:val="-10"/>
          <w:sz w:val="28"/>
          <w:szCs w:val="28"/>
        </w:rPr>
        <w:t xml:space="preserve"> </w:t>
      </w:r>
      <w:r w:rsidRPr="008C5562">
        <w:rPr>
          <w:rFonts w:ascii="Times New Roman" w:hAnsi="Times New Roman"/>
          <w:b/>
          <w:bCs/>
          <w:sz w:val="28"/>
          <w:szCs w:val="28"/>
        </w:rPr>
        <w:t>б</w:t>
      </w:r>
      <w:r w:rsidRPr="008C5562">
        <w:rPr>
          <w:rFonts w:ascii="Times New Roman" w:hAnsi="Times New Roman"/>
          <w:b/>
          <w:bCs/>
          <w:spacing w:val="1"/>
          <w:sz w:val="28"/>
          <w:szCs w:val="28"/>
        </w:rPr>
        <w:t>а</w:t>
      </w:r>
      <w:r w:rsidRPr="008C5562">
        <w:rPr>
          <w:rFonts w:ascii="Times New Roman" w:hAnsi="Times New Roman"/>
          <w:b/>
          <w:bCs/>
          <w:sz w:val="28"/>
          <w:szCs w:val="28"/>
        </w:rPr>
        <w:t>ллов</w:t>
      </w:r>
      <w:r w:rsidRPr="008C5562">
        <w:rPr>
          <w:rFonts w:ascii="Times New Roman" w:hAnsi="Times New Roman"/>
          <w:b/>
          <w:bCs/>
          <w:spacing w:val="-3"/>
          <w:sz w:val="28"/>
          <w:szCs w:val="28"/>
        </w:rPr>
        <w:t xml:space="preserve"> </w:t>
      </w:r>
      <w:r w:rsidRPr="008C5562">
        <w:rPr>
          <w:rFonts w:ascii="Times New Roman" w:hAnsi="Times New Roman"/>
          <w:b/>
          <w:bCs/>
          <w:sz w:val="28"/>
          <w:szCs w:val="28"/>
        </w:rPr>
        <w:t>по</w:t>
      </w:r>
      <w:r w:rsidRPr="008C5562">
        <w:rPr>
          <w:rFonts w:ascii="Times New Roman" w:hAnsi="Times New Roman"/>
          <w:b/>
          <w:bCs/>
          <w:spacing w:val="-3"/>
          <w:sz w:val="28"/>
          <w:szCs w:val="28"/>
        </w:rPr>
        <w:t xml:space="preserve"> </w:t>
      </w:r>
      <w:r w:rsidRPr="008C5562">
        <w:rPr>
          <w:rFonts w:ascii="Times New Roman" w:hAnsi="Times New Roman"/>
          <w:b/>
          <w:bCs/>
          <w:sz w:val="28"/>
          <w:szCs w:val="28"/>
        </w:rPr>
        <w:t>основн</w:t>
      </w:r>
      <w:r w:rsidRPr="008C5562">
        <w:rPr>
          <w:rFonts w:ascii="Times New Roman" w:hAnsi="Times New Roman"/>
          <w:b/>
          <w:bCs/>
          <w:spacing w:val="1"/>
          <w:sz w:val="28"/>
          <w:szCs w:val="28"/>
        </w:rPr>
        <w:t>ы</w:t>
      </w:r>
      <w:r w:rsidRPr="008C5562">
        <w:rPr>
          <w:rFonts w:ascii="Times New Roman" w:hAnsi="Times New Roman"/>
          <w:b/>
          <w:bCs/>
          <w:sz w:val="28"/>
          <w:szCs w:val="28"/>
        </w:rPr>
        <w:t>м</w:t>
      </w:r>
      <w:r w:rsidRPr="008C5562">
        <w:rPr>
          <w:rFonts w:ascii="Times New Roman" w:hAnsi="Times New Roman"/>
          <w:b/>
          <w:bCs/>
          <w:spacing w:val="-13"/>
          <w:sz w:val="28"/>
          <w:szCs w:val="28"/>
        </w:rPr>
        <w:t xml:space="preserve"> </w:t>
      </w:r>
      <w:r w:rsidRPr="008C5562">
        <w:rPr>
          <w:rFonts w:ascii="Times New Roman" w:hAnsi="Times New Roman"/>
          <w:b/>
          <w:bCs/>
          <w:sz w:val="28"/>
          <w:szCs w:val="28"/>
        </w:rPr>
        <w:t>дисциплинам</w:t>
      </w:r>
      <w:r w:rsidRPr="008C5562">
        <w:rPr>
          <w:rFonts w:ascii="Times New Roman" w:hAnsi="Times New Roman"/>
          <w:b/>
          <w:bCs/>
          <w:spacing w:val="-17"/>
          <w:sz w:val="28"/>
          <w:szCs w:val="28"/>
        </w:rPr>
        <w:t xml:space="preserve"> </w:t>
      </w:r>
    </w:p>
    <w:p w:rsidR="00DB2B77" w:rsidRPr="008C5562" w:rsidRDefault="00DB2B77" w:rsidP="00875DC0">
      <w:pPr>
        <w:autoSpaceDE w:val="0"/>
        <w:autoSpaceDN w:val="0"/>
        <w:adjustRightInd w:val="0"/>
        <w:ind w:left="547" w:right="550"/>
        <w:jc w:val="center"/>
        <w:rPr>
          <w:rFonts w:ascii="Times New Roman" w:hAnsi="Times New Roman"/>
          <w:b/>
          <w:bCs/>
          <w:spacing w:val="-1"/>
          <w:sz w:val="28"/>
          <w:szCs w:val="28"/>
        </w:rPr>
      </w:pPr>
      <w:r w:rsidRPr="008C5562">
        <w:rPr>
          <w:rFonts w:ascii="Times New Roman" w:hAnsi="Times New Roman"/>
          <w:b/>
          <w:bCs/>
          <w:sz w:val="28"/>
          <w:szCs w:val="28"/>
        </w:rPr>
        <w:t>(кроме иностранных</w:t>
      </w:r>
      <w:r w:rsidRPr="008C5562">
        <w:rPr>
          <w:rFonts w:ascii="Times New Roman" w:hAnsi="Times New Roman"/>
          <w:b/>
          <w:bCs/>
          <w:spacing w:val="-16"/>
          <w:sz w:val="28"/>
          <w:szCs w:val="28"/>
        </w:rPr>
        <w:t xml:space="preserve"> </w:t>
      </w:r>
      <w:r w:rsidRPr="008C5562">
        <w:rPr>
          <w:rFonts w:ascii="Times New Roman" w:hAnsi="Times New Roman"/>
          <w:b/>
          <w:bCs/>
          <w:sz w:val="28"/>
          <w:szCs w:val="28"/>
        </w:rPr>
        <w:t>языков,  литератур</w:t>
      </w:r>
      <w:r w:rsidRPr="008C5562">
        <w:rPr>
          <w:rFonts w:ascii="Times New Roman" w:hAnsi="Times New Roman"/>
          <w:b/>
          <w:bCs/>
          <w:spacing w:val="-1"/>
          <w:sz w:val="28"/>
          <w:szCs w:val="28"/>
        </w:rPr>
        <w:t>ы и</w:t>
      </w:r>
    </w:p>
    <w:p w:rsidR="00DB2B77" w:rsidRPr="008C5562" w:rsidRDefault="00DB2B77" w:rsidP="00E17D72">
      <w:pPr>
        <w:autoSpaceDE w:val="0"/>
        <w:autoSpaceDN w:val="0"/>
        <w:adjustRightInd w:val="0"/>
        <w:ind w:left="547" w:right="550"/>
        <w:jc w:val="center"/>
        <w:rPr>
          <w:rFonts w:ascii="Times New Roman" w:hAnsi="Times New Roman"/>
          <w:b/>
          <w:bCs/>
          <w:sz w:val="28"/>
          <w:szCs w:val="28"/>
        </w:rPr>
      </w:pPr>
      <w:r w:rsidRPr="008C5562">
        <w:rPr>
          <w:rFonts w:ascii="Times New Roman" w:hAnsi="Times New Roman"/>
          <w:b/>
          <w:bCs/>
          <w:spacing w:val="-1"/>
          <w:sz w:val="28"/>
          <w:szCs w:val="28"/>
        </w:rPr>
        <w:t xml:space="preserve"> информатики и ИКТ</w:t>
      </w:r>
      <w:r w:rsidRPr="008C5562">
        <w:rPr>
          <w:rFonts w:ascii="Times New Roman" w:hAnsi="Times New Roman"/>
          <w:b/>
          <w:bCs/>
          <w:sz w:val="28"/>
          <w:szCs w:val="28"/>
        </w:rPr>
        <w:t>)</w:t>
      </w:r>
    </w:p>
    <w:tbl>
      <w:tblPr>
        <w:tblW w:w="882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183"/>
        <w:gridCol w:w="1161"/>
        <w:gridCol w:w="1161"/>
        <w:gridCol w:w="1161"/>
        <w:gridCol w:w="1161"/>
      </w:tblGrid>
      <w:tr w:rsidR="00DB2B77" w:rsidRPr="008C5562" w:rsidTr="008733C4">
        <w:trPr>
          <w:trHeight w:hRule="exact" w:val="435"/>
        </w:trPr>
        <w:tc>
          <w:tcPr>
            <w:tcW w:w="4183" w:type="dxa"/>
            <w:vMerge w:val="restart"/>
            <w:shd w:val="clear" w:color="auto" w:fill="FFFFFF"/>
          </w:tcPr>
          <w:p w:rsidR="00DB2B77" w:rsidRPr="00AD20AA" w:rsidRDefault="00DB2B77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B2B77" w:rsidRPr="00AD20AA" w:rsidRDefault="00DB2B77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20AA">
              <w:rPr>
                <w:rFonts w:ascii="Times New Roman" w:hAnsi="Times New Roman"/>
                <w:b/>
                <w:sz w:val="28"/>
                <w:szCs w:val="28"/>
              </w:rPr>
              <w:t>ОУ</w:t>
            </w:r>
          </w:p>
        </w:tc>
        <w:tc>
          <w:tcPr>
            <w:tcW w:w="2322" w:type="dxa"/>
            <w:gridSpan w:val="2"/>
            <w:shd w:val="clear" w:color="auto" w:fill="FFFFFF"/>
          </w:tcPr>
          <w:p w:rsidR="00DB2B77" w:rsidRPr="00AD20AA" w:rsidRDefault="00DB2B77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20AA">
              <w:rPr>
                <w:rFonts w:ascii="Times New Roman" w:hAnsi="Times New Roman"/>
                <w:b/>
                <w:sz w:val="28"/>
                <w:szCs w:val="28"/>
              </w:rPr>
              <w:t>2017 г.</w:t>
            </w:r>
          </w:p>
        </w:tc>
        <w:tc>
          <w:tcPr>
            <w:tcW w:w="2322" w:type="dxa"/>
            <w:gridSpan w:val="2"/>
            <w:shd w:val="clear" w:color="auto" w:fill="FFFFFF"/>
          </w:tcPr>
          <w:p w:rsidR="00DB2B77" w:rsidRPr="00AD20AA" w:rsidRDefault="00DB2B77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20AA">
              <w:rPr>
                <w:rFonts w:ascii="Times New Roman" w:hAnsi="Times New Roman"/>
                <w:b/>
                <w:sz w:val="28"/>
                <w:szCs w:val="28"/>
              </w:rPr>
              <w:t>2018 г.</w:t>
            </w:r>
          </w:p>
        </w:tc>
      </w:tr>
      <w:tr w:rsidR="00DB2B77" w:rsidRPr="008C5562" w:rsidTr="008733C4">
        <w:trPr>
          <w:trHeight w:hRule="exact" w:val="1817"/>
        </w:trPr>
        <w:tc>
          <w:tcPr>
            <w:tcW w:w="4183" w:type="dxa"/>
            <w:vMerge/>
            <w:shd w:val="clear" w:color="auto" w:fill="FFFFFF"/>
          </w:tcPr>
          <w:p w:rsidR="00DB2B77" w:rsidRPr="00AD20AA" w:rsidRDefault="00DB2B77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B2B77" w:rsidRPr="00AD20AA" w:rsidRDefault="00DB2B77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20AA">
              <w:rPr>
                <w:rFonts w:ascii="Times New Roman" w:hAnsi="Times New Roman"/>
                <w:b/>
                <w:sz w:val="28"/>
                <w:szCs w:val="28"/>
              </w:rPr>
              <w:t>Место по району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20AA">
              <w:rPr>
                <w:rFonts w:ascii="Times New Roman" w:hAnsi="Times New Roman"/>
                <w:b/>
                <w:sz w:val="28"/>
                <w:szCs w:val="28"/>
              </w:rPr>
              <w:t>Сумма</w:t>
            </w:r>
          </w:p>
          <w:p w:rsidR="00DB2B77" w:rsidRPr="00AD20AA" w:rsidRDefault="00DB2B77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20AA">
              <w:rPr>
                <w:rFonts w:ascii="Times New Roman" w:hAnsi="Times New Roman"/>
                <w:b/>
                <w:sz w:val="28"/>
                <w:szCs w:val="28"/>
              </w:rPr>
              <w:t>ср.</w:t>
            </w:r>
          </w:p>
          <w:p w:rsidR="00DB2B77" w:rsidRPr="00AD20AA" w:rsidRDefault="00DB2B77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20AA">
              <w:rPr>
                <w:rFonts w:ascii="Times New Roman" w:hAnsi="Times New Roman"/>
                <w:b/>
                <w:sz w:val="28"/>
                <w:szCs w:val="28"/>
              </w:rPr>
              <w:t>баллов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B2B77" w:rsidRPr="00AD20AA" w:rsidRDefault="00DB2B77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20AA">
              <w:rPr>
                <w:rFonts w:ascii="Times New Roman" w:hAnsi="Times New Roman"/>
                <w:b/>
                <w:sz w:val="28"/>
                <w:szCs w:val="28"/>
              </w:rPr>
              <w:t>Место по району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20AA">
              <w:rPr>
                <w:rFonts w:ascii="Times New Roman" w:hAnsi="Times New Roman"/>
                <w:b/>
                <w:sz w:val="28"/>
                <w:szCs w:val="28"/>
              </w:rPr>
              <w:t>Сумма</w:t>
            </w:r>
          </w:p>
          <w:p w:rsidR="00DB2B77" w:rsidRPr="00AD20AA" w:rsidRDefault="00DB2B77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20AA">
              <w:rPr>
                <w:rFonts w:ascii="Times New Roman" w:hAnsi="Times New Roman"/>
                <w:b/>
                <w:sz w:val="28"/>
                <w:szCs w:val="28"/>
              </w:rPr>
              <w:t>ср.</w:t>
            </w:r>
          </w:p>
          <w:p w:rsidR="00DB2B77" w:rsidRPr="00AD20AA" w:rsidRDefault="00DB2B77" w:rsidP="008733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20AA">
              <w:rPr>
                <w:rFonts w:ascii="Times New Roman" w:hAnsi="Times New Roman"/>
                <w:b/>
                <w:sz w:val="28"/>
                <w:szCs w:val="28"/>
              </w:rPr>
              <w:t>баллов</w:t>
            </w:r>
          </w:p>
        </w:tc>
      </w:tr>
      <w:tr w:rsidR="00DB2B77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B2B77" w:rsidRPr="00E17D72" w:rsidRDefault="00DB2B77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МОБУ СОШ с. Абзаново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42,8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</w:tr>
      <w:tr w:rsidR="00DB2B77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B2B77" w:rsidRPr="00E17D72" w:rsidRDefault="00DB2B77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МОБУ СОШ д. Идельбаково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42,4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</w:tr>
      <w:tr w:rsidR="00DB2B77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B2B77" w:rsidRPr="00E17D72" w:rsidRDefault="00DB2B77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МОАУ СОШ № 2 с. Исянгулово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61,4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DB2B77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B2B77" w:rsidRPr="00E17D72" w:rsidRDefault="00DB2B77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МОБУ СОШ д. Яныбаево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53,2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DB2B77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B2B77" w:rsidRPr="00E17D72" w:rsidRDefault="00DB2B77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МОБУ СОШ д. Кугарчи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50,0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</w:tr>
      <w:tr w:rsidR="00DB2B77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B2B77" w:rsidRPr="00E17D72" w:rsidRDefault="00DB2B77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МОБУ СОШ им. Ф. Султанова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60,0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</w:tr>
      <w:tr w:rsidR="00DB2B77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B2B77" w:rsidRPr="00E17D72" w:rsidRDefault="00DB2B77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МОБУ СОШ с. Арсеново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53,5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</w:tr>
      <w:tr w:rsidR="00DB2B77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B2B77" w:rsidRPr="00E17D72" w:rsidRDefault="00DB2B77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МОБУ СОШ д. Ибраево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56,72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</w:tr>
      <w:tr w:rsidR="00DB2B77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B2B77" w:rsidRPr="00E17D72" w:rsidRDefault="00DB2B77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МОАУ башкирская гимназия-иинтернатинтернат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50,0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</w:tr>
      <w:tr w:rsidR="00DB2B77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B2B77" w:rsidRPr="00E17D72" w:rsidRDefault="00DB2B77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МОБУ СОШ с. Ишемгул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53,3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</w:tr>
      <w:tr w:rsidR="00DB2B77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B2B77" w:rsidRPr="00E17D72" w:rsidRDefault="00DB2B77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МОБУ СОШ д. В. Муйнак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36,4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</w:tr>
      <w:tr w:rsidR="00DB2B77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B2B77" w:rsidRPr="00E17D72" w:rsidRDefault="00DB2B77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МОБУ СОШ д. Б. Ургинка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46,0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  <w:tr w:rsidR="00DB2B77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B2B77" w:rsidRPr="00E17D72" w:rsidRDefault="00DB2B77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МОБУ СОШ с. Тазларово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40,2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  <w:tr w:rsidR="00DB2B77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B2B77" w:rsidRPr="00E17D72" w:rsidRDefault="00DB2B77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 xml:space="preserve">МОБУ СОШ д. Баишево 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43,6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</w:tr>
      <w:tr w:rsidR="00DB2B77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B2B77" w:rsidRPr="00E17D72" w:rsidRDefault="00DB2B77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МОБУ СОШ № 1 с. Исянгулово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56,8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</w:tr>
      <w:tr w:rsidR="00DB2B77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B2B77" w:rsidRPr="00E17D72" w:rsidRDefault="00DB2B77" w:rsidP="0031792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МОБУ СОШ д. Идяш</w:t>
            </w:r>
          </w:p>
        </w:tc>
        <w:tc>
          <w:tcPr>
            <w:tcW w:w="1161" w:type="dxa"/>
          </w:tcPr>
          <w:p w:rsidR="00DB2B77" w:rsidRPr="00AD20AA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161" w:type="dxa"/>
          </w:tcPr>
          <w:p w:rsidR="00DB2B77" w:rsidRPr="00AD20AA" w:rsidRDefault="00DB2B77" w:rsidP="009573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40,0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1792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1792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DB2B77" w:rsidRPr="008C5562" w:rsidTr="00A642B6">
        <w:trPr>
          <w:trHeight w:hRule="exact" w:val="360"/>
        </w:trPr>
        <w:tc>
          <w:tcPr>
            <w:tcW w:w="4183" w:type="dxa"/>
            <w:vAlign w:val="center"/>
          </w:tcPr>
          <w:p w:rsidR="00DB2B77" w:rsidRPr="00E17D72" w:rsidRDefault="00DB2B77" w:rsidP="00353D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17D72">
              <w:rPr>
                <w:rFonts w:ascii="Times New Roman" w:hAnsi="Times New Roman"/>
                <w:b/>
                <w:sz w:val="28"/>
                <w:szCs w:val="28"/>
              </w:rPr>
              <w:t>МОБУ СОШ д. Утягулово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61" w:type="dxa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48,7</w:t>
            </w: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1" w:type="dxa"/>
            <w:shd w:val="clear" w:color="auto" w:fill="FFFFFF"/>
          </w:tcPr>
          <w:p w:rsidR="00DB2B77" w:rsidRPr="00AD20AA" w:rsidRDefault="00DB2B77" w:rsidP="00353D2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D20AA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:rsidR="00DB2B77" w:rsidRPr="008C5562" w:rsidRDefault="00DB2B77" w:rsidP="00875DC0">
      <w:pPr>
        <w:pStyle w:val="a"/>
        <w:rPr>
          <w:rFonts w:ascii="Times New Roman" w:hAnsi="Times New Roman" w:cs="Times New Roman"/>
          <w:sz w:val="28"/>
          <w:szCs w:val="28"/>
        </w:rPr>
      </w:pPr>
    </w:p>
    <w:p w:rsidR="00DB2B77" w:rsidRPr="008C5562" w:rsidRDefault="00DB2B77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sectPr w:rsidR="00DB2B77" w:rsidRPr="008C5562" w:rsidSect="001A370E">
      <w:pgSz w:w="11906" w:h="16838"/>
      <w:pgMar w:top="539" w:right="850" w:bottom="1134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DC657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B1C5F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AD0259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C8E79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9BCE2B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CD294E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42EAB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C6A13D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37404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E3523F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A4E0915"/>
    <w:multiLevelType w:val="multilevel"/>
    <w:tmpl w:val="24EA933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1">
    <w:nsid w:val="40942092"/>
    <w:multiLevelType w:val="multilevel"/>
    <w:tmpl w:val="4E3494BA"/>
    <w:lvl w:ilvl="0">
      <w:start w:val="1"/>
      <w:numFmt w:val="decimal"/>
      <w:lvlText w:val="%1)"/>
      <w:lvlJc w:val="left"/>
      <w:pPr>
        <w:ind w:left="90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6512"/>
    <w:rsid w:val="00006452"/>
    <w:rsid w:val="000074EA"/>
    <w:rsid w:val="00015DD5"/>
    <w:rsid w:val="0001641D"/>
    <w:rsid w:val="00023E40"/>
    <w:rsid w:val="00024421"/>
    <w:rsid w:val="00033F9F"/>
    <w:rsid w:val="0003543C"/>
    <w:rsid w:val="000356EC"/>
    <w:rsid w:val="00037A97"/>
    <w:rsid w:val="00040A83"/>
    <w:rsid w:val="00044553"/>
    <w:rsid w:val="00050FFB"/>
    <w:rsid w:val="00053878"/>
    <w:rsid w:val="000541C0"/>
    <w:rsid w:val="00065956"/>
    <w:rsid w:val="00065BCF"/>
    <w:rsid w:val="00080A17"/>
    <w:rsid w:val="0008442C"/>
    <w:rsid w:val="000938C9"/>
    <w:rsid w:val="000A0E86"/>
    <w:rsid w:val="000A1AEA"/>
    <w:rsid w:val="000C0717"/>
    <w:rsid w:val="000C0B10"/>
    <w:rsid w:val="000C1B6D"/>
    <w:rsid w:val="000C7445"/>
    <w:rsid w:val="000D3CFB"/>
    <w:rsid w:val="000D7C3C"/>
    <w:rsid w:val="000E17E4"/>
    <w:rsid w:val="000E3A55"/>
    <w:rsid w:val="000F4E6A"/>
    <w:rsid w:val="000F589F"/>
    <w:rsid w:val="000F672D"/>
    <w:rsid w:val="0010190B"/>
    <w:rsid w:val="00115209"/>
    <w:rsid w:val="00122C3F"/>
    <w:rsid w:val="001255A1"/>
    <w:rsid w:val="00125DA4"/>
    <w:rsid w:val="00131820"/>
    <w:rsid w:val="00131FC9"/>
    <w:rsid w:val="0017094B"/>
    <w:rsid w:val="00170EAA"/>
    <w:rsid w:val="00174035"/>
    <w:rsid w:val="00177764"/>
    <w:rsid w:val="00177DE1"/>
    <w:rsid w:val="00177E1B"/>
    <w:rsid w:val="00194063"/>
    <w:rsid w:val="001A002C"/>
    <w:rsid w:val="001A21D6"/>
    <w:rsid w:val="001A370E"/>
    <w:rsid w:val="001A46A5"/>
    <w:rsid w:val="001A4EB2"/>
    <w:rsid w:val="001A5180"/>
    <w:rsid w:val="001A629C"/>
    <w:rsid w:val="001A7BC4"/>
    <w:rsid w:val="001B3D95"/>
    <w:rsid w:val="001C0632"/>
    <w:rsid w:val="001C463A"/>
    <w:rsid w:val="001C5A9F"/>
    <w:rsid w:val="001C74B4"/>
    <w:rsid w:val="001D245E"/>
    <w:rsid w:val="001D390F"/>
    <w:rsid w:val="001D54E5"/>
    <w:rsid w:val="001D6CE3"/>
    <w:rsid w:val="001E1455"/>
    <w:rsid w:val="001F3812"/>
    <w:rsid w:val="001F4440"/>
    <w:rsid w:val="002025F2"/>
    <w:rsid w:val="00207B3A"/>
    <w:rsid w:val="00212862"/>
    <w:rsid w:val="00237FA2"/>
    <w:rsid w:val="002409BE"/>
    <w:rsid w:val="00244EE7"/>
    <w:rsid w:val="0025179C"/>
    <w:rsid w:val="00254E07"/>
    <w:rsid w:val="00255333"/>
    <w:rsid w:val="00260DEF"/>
    <w:rsid w:val="0026223D"/>
    <w:rsid w:val="00263DE7"/>
    <w:rsid w:val="00272278"/>
    <w:rsid w:val="0028657E"/>
    <w:rsid w:val="00291F98"/>
    <w:rsid w:val="00293584"/>
    <w:rsid w:val="0029597B"/>
    <w:rsid w:val="002A060F"/>
    <w:rsid w:val="002A1032"/>
    <w:rsid w:val="002B28B0"/>
    <w:rsid w:val="002D5D4F"/>
    <w:rsid w:val="002D7820"/>
    <w:rsid w:val="002E0CC9"/>
    <w:rsid w:val="002E2954"/>
    <w:rsid w:val="002E7B6E"/>
    <w:rsid w:val="002F05B1"/>
    <w:rsid w:val="003012B7"/>
    <w:rsid w:val="003042CB"/>
    <w:rsid w:val="00312785"/>
    <w:rsid w:val="00314121"/>
    <w:rsid w:val="00314D3A"/>
    <w:rsid w:val="00317921"/>
    <w:rsid w:val="00322AAE"/>
    <w:rsid w:val="00327054"/>
    <w:rsid w:val="003272CB"/>
    <w:rsid w:val="00330053"/>
    <w:rsid w:val="00334806"/>
    <w:rsid w:val="00334E23"/>
    <w:rsid w:val="00334E99"/>
    <w:rsid w:val="00353D20"/>
    <w:rsid w:val="00361D66"/>
    <w:rsid w:val="00362A23"/>
    <w:rsid w:val="0036623D"/>
    <w:rsid w:val="00367445"/>
    <w:rsid w:val="003708FF"/>
    <w:rsid w:val="00371B76"/>
    <w:rsid w:val="0037325C"/>
    <w:rsid w:val="003818E1"/>
    <w:rsid w:val="003836F2"/>
    <w:rsid w:val="003850CD"/>
    <w:rsid w:val="00390E66"/>
    <w:rsid w:val="00394BA7"/>
    <w:rsid w:val="003961C1"/>
    <w:rsid w:val="003A2A91"/>
    <w:rsid w:val="003C526C"/>
    <w:rsid w:val="003C5CA6"/>
    <w:rsid w:val="003D1061"/>
    <w:rsid w:val="003E16EC"/>
    <w:rsid w:val="003E3E54"/>
    <w:rsid w:val="003E56E2"/>
    <w:rsid w:val="003E7871"/>
    <w:rsid w:val="003F224C"/>
    <w:rsid w:val="004104AF"/>
    <w:rsid w:val="0041451B"/>
    <w:rsid w:val="00422739"/>
    <w:rsid w:val="00434443"/>
    <w:rsid w:val="00435A16"/>
    <w:rsid w:val="00443D33"/>
    <w:rsid w:val="004465F5"/>
    <w:rsid w:val="00452AFC"/>
    <w:rsid w:val="00456337"/>
    <w:rsid w:val="00463CC5"/>
    <w:rsid w:val="004713C5"/>
    <w:rsid w:val="00472F52"/>
    <w:rsid w:val="00473D0D"/>
    <w:rsid w:val="00481E3B"/>
    <w:rsid w:val="00484A5F"/>
    <w:rsid w:val="00490B8A"/>
    <w:rsid w:val="00493311"/>
    <w:rsid w:val="004A0F43"/>
    <w:rsid w:val="004A4CB2"/>
    <w:rsid w:val="004B2ABA"/>
    <w:rsid w:val="004B568F"/>
    <w:rsid w:val="004C2369"/>
    <w:rsid w:val="004C2545"/>
    <w:rsid w:val="004D6AC4"/>
    <w:rsid w:val="004D6FFF"/>
    <w:rsid w:val="004E2C57"/>
    <w:rsid w:val="004E6B49"/>
    <w:rsid w:val="004F78AC"/>
    <w:rsid w:val="00504DB7"/>
    <w:rsid w:val="005103D9"/>
    <w:rsid w:val="00531CCD"/>
    <w:rsid w:val="0053373E"/>
    <w:rsid w:val="00535955"/>
    <w:rsid w:val="00536C78"/>
    <w:rsid w:val="00537867"/>
    <w:rsid w:val="00546D3B"/>
    <w:rsid w:val="0055323B"/>
    <w:rsid w:val="00557331"/>
    <w:rsid w:val="00563BAB"/>
    <w:rsid w:val="00566A9F"/>
    <w:rsid w:val="00570E3C"/>
    <w:rsid w:val="00572474"/>
    <w:rsid w:val="00573F1E"/>
    <w:rsid w:val="005743BF"/>
    <w:rsid w:val="00574D30"/>
    <w:rsid w:val="00587638"/>
    <w:rsid w:val="005A1EF4"/>
    <w:rsid w:val="005A204D"/>
    <w:rsid w:val="005A62AB"/>
    <w:rsid w:val="005B28F0"/>
    <w:rsid w:val="005B59D9"/>
    <w:rsid w:val="005C1291"/>
    <w:rsid w:val="005C1937"/>
    <w:rsid w:val="005C42D4"/>
    <w:rsid w:val="005C4787"/>
    <w:rsid w:val="005C4DBC"/>
    <w:rsid w:val="005D0B05"/>
    <w:rsid w:val="005D55FE"/>
    <w:rsid w:val="005E3F4E"/>
    <w:rsid w:val="005F2497"/>
    <w:rsid w:val="005F5A90"/>
    <w:rsid w:val="00601502"/>
    <w:rsid w:val="00601E0F"/>
    <w:rsid w:val="00602523"/>
    <w:rsid w:val="00615F22"/>
    <w:rsid w:val="00635FCD"/>
    <w:rsid w:val="00653811"/>
    <w:rsid w:val="00655A54"/>
    <w:rsid w:val="00660CFE"/>
    <w:rsid w:val="00667F9E"/>
    <w:rsid w:val="00676512"/>
    <w:rsid w:val="00685EF3"/>
    <w:rsid w:val="00690CBC"/>
    <w:rsid w:val="0069143C"/>
    <w:rsid w:val="00696E46"/>
    <w:rsid w:val="006A052B"/>
    <w:rsid w:val="006B7A6F"/>
    <w:rsid w:val="006C0E4F"/>
    <w:rsid w:val="006C4453"/>
    <w:rsid w:val="006C6B50"/>
    <w:rsid w:val="006C7395"/>
    <w:rsid w:val="006E2365"/>
    <w:rsid w:val="006E2F73"/>
    <w:rsid w:val="006E5C44"/>
    <w:rsid w:val="006F358C"/>
    <w:rsid w:val="006F6142"/>
    <w:rsid w:val="00710BC6"/>
    <w:rsid w:val="00727963"/>
    <w:rsid w:val="00732E5C"/>
    <w:rsid w:val="00735F89"/>
    <w:rsid w:val="00742999"/>
    <w:rsid w:val="00765CCC"/>
    <w:rsid w:val="00766628"/>
    <w:rsid w:val="00766FB3"/>
    <w:rsid w:val="00767948"/>
    <w:rsid w:val="007723F0"/>
    <w:rsid w:val="0078479B"/>
    <w:rsid w:val="00790FF1"/>
    <w:rsid w:val="007A28EA"/>
    <w:rsid w:val="007A38BF"/>
    <w:rsid w:val="007B0A9D"/>
    <w:rsid w:val="007B5BF5"/>
    <w:rsid w:val="007B6BD0"/>
    <w:rsid w:val="007D633C"/>
    <w:rsid w:val="007E08C2"/>
    <w:rsid w:val="007E20D0"/>
    <w:rsid w:val="007E3F1A"/>
    <w:rsid w:val="007F2BD3"/>
    <w:rsid w:val="007F3EE8"/>
    <w:rsid w:val="007F5E82"/>
    <w:rsid w:val="0081334A"/>
    <w:rsid w:val="00816ED3"/>
    <w:rsid w:val="00832063"/>
    <w:rsid w:val="008345E1"/>
    <w:rsid w:val="0084407F"/>
    <w:rsid w:val="00846CBA"/>
    <w:rsid w:val="008501A8"/>
    <w:rsid w:val="008527AB"/>
    <w:rsid w:val="00862343"/>
    <w:rsid w:val="00867624"/>
    <w:rsid w:val="00871C02"/>
    <w:rsid w:val="008733C4"/>
    <w:rsid w:val="00874187"/>
    <w:rsid w:val="00875943"/>
    <w:rsid w:val="00875DC0"/>
    <w:rsid w:val="0088097F"/>
    <w:rsid w:val="00884A58"/>
    <w:rsid w:val="008A4093"/>
    <w:rsid w:val="008A647F"/>
    <w:rsid w:val="008B0548"/>
    <w:rsid w:val="008B4CED"/>
    <w:rsid w:val="008C0F67"/>
    <w:rsid w:val="008C1B55"/>
    <w:rsid w:val="008C5562"/>
    <w:rsid w:val="008C57BC"/>
    <w:rsid w:val="008D03F1"/>
    <w:rsid w:val="008E0D89"/>
    <w:rsid w:val="008E1732"/>
    <w:rsid w:val="008E4659"/>
    <w:rsid w:val="009037A5"/>
    <w:rsid w:val="00911D54"/>
    <w:rsid w:val="00914BAE"/>
    <w:rsid w:val="00916063"/>
    <w:rsid w:val="00920951"/>
    <w:rsid w:val="00925DC8"/>
    <w:rsid w:val="00925F96"/>
    <w:rsid w:val="00934A2D"/>
    <w:rsid w:val="00940635"/>
    <w:rsid w:val="00941A26"/>
    <w:rsid w:val="00944CA5"/>
    <w:rsid w:val="0094737B"/>
    <w:rsid w:val="00947E26"/>
    <w:rsid w:val="00951299"/>
    <w:rsid w:val="009520A6"/>
    <w:rsid w:val="00957382"/>
    <w:rsid w:val="00967A78"/>
    <w:rsid w:val="00976640"/>
    <w:rsid w:val="00982D2C"/>
    <w:rsid w:val="00985879"/>
    <w:rsid w:val="00996D86"/>
    <w:rsid w:val="009A4199"/>
    <w:rsid w:val="009B0FBF"/>
    <w:rsid w:val="009B61B5"/>
    <w:rsid w:val="009B66BE"/>
    <w:rsid w:val="009C42A3"/>
    <w:rsid w:val="009D6158"/>
    <w:rsid w:val="009E1C3A"/>
    <w:rsid w:val="009F0A6E"/>
    <w:rsid w:val="009F5AA3"/>
    <w:rsid w:val="009F5D57"/>
    <w:rsid w:val="00A15B7E"/>
    <w:rsid w:val="00A40039"/>
    <w:rsid w:val="00A4064D"/>
    <w:rsid w:val="00A420EE"/>
    <w:rsid w:val="00A421F6"/>
    <w:rsid w:val="00A50115"/>
    <w:rsid w:val="00A519A9"/>
    <w:rsid w:val="00A642B6"/>
    <w:rsid w:val="00A648C1"/>
    <w:rsid w:val="00A66AAB"/>
    <w:rsid w:val="00A71E25"/>
    <w:rsid w:val="00A93907"/>
    <w:rsid w:val="00AA6DF2"/>
    <w:rsid w:val="00AB403E"/>
    <w:rsid w:val="00AB5C9E"/>
    <w:rsid w:val="00AB7DFE"/>
    <w:rsid w:val="00AC192B"/>
    <w:rsid w:val="00AC2581"/>
    <w:rsid w:val="00AC3D5F"/>
    <w:rsid w:val="00AD20AA"/>
    <w:rsid w:val="00AD3B16"/>
    <w:rsid w:val="00AD506E"/>
    <w:rsid w:val="00AD6C63"/>
    <w:rsid w:val="00B02479"/>
    <w:rsid w:val="00B028B7"/>
    <w:rsid w:val="00B14783"/>
    <w:rsid w:val="00B21D2A"/>
    <w:rsid w:val="00B36AB0"/>
    <w:rsid w:val="00B37E38"/>
    <w:rsid w:val="00B42E16"/>
    <w:rsid w:val="00B43620"/>
    <w:rsid w:val="00B65211"/>
    <w:rsid w:val="00B718CB"/>
    <w:rsid w:val="00B77423"/>
    <w:rsid w:val="00B81EA0"/>
    <w:rsid w:val="00B90C0E"/>
    <w:rsid w:val="00B91F70"/>
    <w:rsid w:val="00B92A19"/>
    <w:rsid w:val="00BA3E92"/>
    <w:rsid w:val="00BA4283"/>
    <w:rsid w:val="00BC4AA8"/>
    <w:rsid w:val="00BC58A4"/>
    <w:rsid w:val="00BC6D77"/>
    <w:rsid w:val="00BD17C9"/>
    <w:rsid w:val="00BD3EF5"/>
    <w:rsid w:val="00BD4398"/>
    <w:rsid w:val="00BD7F21"/>
    <w:rsid w:val="00BD7FB1"/>
    <w:rsid w:val="00BE365E"/>
    <w:rsid w:val="00BE7106"/>
    <w:rsid w:val="00BF16A4"/>
    <w:rsid w:val="00BF318E"/>
    <w:rsid w:val="00BF5433"/>
    <w:rsid w:val="00BF69CE"/>
    <w:rsid w:val="00C257AB"/>
    <w:rsid w:val="00C3304A"/>
    <w:rsid w:val="00C34541"/>
    <w:rsid w:val="00C37812"/>
    <w:rsid w:val="00C41EA5"/>
    <w:rsid w:val="00C654D7"/>
    <w:rsid w:val="00C65952"/>
    <w:rsid w:val="00C66CF0"/>
    <w:rsid w:val="00C72C60"/>
    <w:rsid w:val="00C736BC"/>
    <w:rsid w:val="00C80645"/>
    <w:rsid w:val="00C80B49"/>
    <w:rsid w:val="00C827D7"/>
    <w:rsid w:val="00C84C08"/>
    <w:rsid w:val="00C86C8A"/>
    <w:rsid w:val="00C874E8"/>
    <w:rsid w:val="00C92223"/>
    <w:rsid w:val="00C97A55"/>
    <w:rsid w:val="00CA0B7F"/>
    <w:rsid w:val="00CA41E7"/>
    <w:rsid w:val="00CA708C"/>
    <w:rsid w:val="00CB3688"/>
    <w:rsid w:val="00CB4D24"/>
    <w:rsid w:val="00CC5075"/>
    <w:rsid w:val="00CC5E1D"/>
    <w:rsid w:val="00CD260E"/>
    <w:rsid w:val="00CE2220"/>
    <w:rsid w:val="00CE32F4"/>
    <w:rsid w:val="00CF0FE7"/>
    <w:rsid w:val="00CF2EBA"/>
    <w:rsid w:val="00D12E7D"/>
    <w:rsid w:val="00D15BB5"/>
    <w:rsid w:val="00D2640E"/>
    <w:rsid w:val="00D356E5"/>
    <w:rsid w:val="00D4751E"/>
    <w:rsid w:val="00D50CD1"/>
    <w:rsid w:val="00D57C78"/>
    <w:rsid w:val="00D62656"/>
    <w:rsid w:val="00D6308B"/>
    <w:rsid w:val="00D65926"/>
    <w:rsid w:val="00D65E7E"/>
    <w:rsid w:val="00D726C1"/>
    <w:rsid w:val="00D7446B"/>
    <w:rsid w:val="00D85C4B"/>
    <w:rsid w:val="00D959D7"/>
    <w:rsid w:val="00D95C93"/>
    <w:rsid w:val="00DA0E54"/>
    <w:rsid w:val="00DA31E7"/>
    <w:rsid w:val="00DB0A36"/>
    <w:rsid w:val="00DB21FB"/>
    <w:rsid w:val="00DB2B77"/>
    <w:rsid w:val="00DB2CC2"/>
    <w:rsid w:val="00DD1392"/>
    <w:rsid w:val="00DD451D"/>
    <w:rsid w:val="00DD5695"/>
    <w:rsid w:val="00DD686A"/>
    <w:rsid w:val="00DE15AB"/>
    <w:rsid w:val="00DE3164"/>
    <w:rsid w:val="00DF0D73"/>
    <w:rsid w:val="00DF1075"/>
    <w:rsid w:val="00DF4160"/>
    <w:rsid w:val="00DF4EFA"/>
    <w:rsid w:val="00DF6408"/>
    <w:rsid w:val="00E00F6F"/>
    <w:rsid w:val="00E17D72"/>
    <w:rsid w:val="00E23056"/>
    <w:rsid w:val="00E242F8"/>
    <w:rsid w:val="00E25CAA"/>
    <w:rsid w:val="00E2642D"/>
    <w:rsid w:val="00E40B2A"/>
    <w:rsid w:val="00E43F45"/>
    <w:rsid w:val="00E446E4"/>
    <w:rsid w:val="00E63214"/>
    <w:rsid w:val="00E772C0"/>
    <w:rsid w:val="00E810C3"/>
    <w:rsid w:val="00E83A12"/>
    <w:rsid w:val="00E853EF"/>
    <w:rsid w:val="00E87B03"/>
    <w:rsid w:val="00EB4921"/>
    <w:rsid w:val="00EB4E81"/>
    <w:rsid w:val="00EC4060"/>
    <w:rsid w:val="00EC7295"/>
    <w:rsid w:val="00ED3B9C"/>
    <w:rsid w:val="00ED6640"/>
    <w:rsid w:val="00ED6787"/>
    <w:rsid w:val="00EE3401"/>
    <w:rsid w:val="00EE7B19"/>
    <w:rsid w:val="00EF03CC"/>
    <w:rsid w:val="00EF4630"/>
    <w:rsid w:val="00F01C66"/>
    <w:rsid w:val="00F0329A"/>
    <w:rsid w:val="00F066F4"/>
    <w:rsid w:val="00F10211"/>
    <w:rsid w:val="00F149AB"/>
    <w:rsid w:val="00F205CA"/>
    <w:rsid w:val="00F23FB3"/>
    <w:rsid w:val="00F2535B"/>
    <w:rsid w:val="00F261C4"/>
    <w:rsid w:val="00F27135"/>
    <w:rsid w:val="00F34809"/>
    <w:rsid w:val="00F369CF"/>
    <w:rsid w:val="00F40DBA"/>
    <w:rsid w:val="00F41460"/>
    <w:rsid w:val="00F4654F"/>
    <w:rsid w:val="00F47C7B"/>
    <w:rsid w:val="00F556E7"/>
    <w:rsid w:val="00F614F9"/>
    <w:rsid w:val="00F62CDD"/>
    <w:rsid w:val="00F7556F"/>
    <w:rsid w:val="00F76AD4"/>
    <w:rsid w:val="00F825E3"/>
    <w:rsid w:val="00F83AC8"/>
    <w:rsid w:val="00F84781"/>
    <w:rsid w:val="00F84AEF"/>
    <w:rsid w:val="00FA2ED6"/>
    <w:rsid w:val="00FA4ACF"/>
    <w:rsid w:val="00FA57DF"/>
    <w:rsid w:val="00FB12ED"/>
    <w:rsid w:val="00FD0F55"/>
    <w:rsid w:val="00FD1BD3"/>
    <w:rsid w:val="00FD737F"/>
    <w:rsid w:val="00FE2796"/>
    <w:rsid w:val="00FE5B49"/>
    <w:rsid w:val="00FE5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392"/>
    <w:pPr>
      <w:spacing w:after="160" w:line="259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азовый"/>
    <w:uiPriority w:val="99"/>
    <w:rsid w:val="00DD1392"/>
    <w:pPr>
      <w:tabs>
        <w:tab w:val="left" w:pos="708"/>
      </w:tabs>
      <w:suppressAutoHyphens/>
      <w:spacing w:after="200" w:line="276" w:lineRule="auto"/>
    </w:pPr>
    <w:rPr>
      <w:rFonts w:cs="Calibri"/>
      <w:lang w:eastAsia="en-US"/>
    </w:rPr>
  </w:style>
  <w:style w:type="character" w:customStyle="1" w:styleId="a0">
    <w:name w:val="Текст выноски Знак"/>
    <w:basedOn w:val="DefaultParagraphFont"/>
    <w:uiPriority w:val="99"/>
    <w:rsid w:val="00DD1392"/>
    <w:rPr>
      <w:rFonts w:ascii="Segoe UI" w:hAnsi="Segoe UI" w:cs="Segoe UI"/>
      <w:sz w:val="18"/>
      <w:szCs w:val="18"/>
    </w:rPr>
  </w:style>
  <w:style w:type="character" w:customStyle="1" w:styleId="-">
    <w:name w:val="Интернет-ссылка"/>
    <w:uiPriority w:val="99"/>
    <w:rsid w:val="00DD1392"/>
    <w:rPr>
      <w:color w:val="0000FF"/>
      <w:u w:val="single"/>
      <w:lang w:val="ru-RU" w:eastAsia="ru-RU"/>
    </w:rPr>
  </w:style>
  <w:style w:type="character" w:customStyle="1" w:styleId="a1">
    <w:name w:val="Абзац списка Знак"/>
    <w:uiPriority w:val="99"/>
    <w:rsid w:val="00DD1392"/>
    <w:rPr>
      <w:rFonts w:ascii="Calibri" w:hAnsi="Calibri"/>
      <w:lang w:eastAsia="en-US"/>
    </w:rPr>
  </w:style>
  <w:style w:type="paragraph" w:customStyle="1" w:styleId="a2">
    <w:name w:val="Заголовок"/>
    <w:basedOn w:val="a"/>
    <w:next w:val="BodyText"/>
    <w:uiPriority w:val="99"/>
    <w:rsid w:val="00DD1392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styleId="BodyText">
    <w:name w:val="Body Text"/>
    <w:basedOn w:val="a"/>
    <w:link w:val="BodyTextChar"/>
    <w:uiPriority w:val="99"/>
    <w:rsid w:val="00DD139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708FF"/>
    <w:rPr>
      <w:rFonts w:cs="Times New Roman"/>
    </w:rPr>
  </w:style>
  <w:style w:type="paragraph" w:styleId="List">
    <w:name w:val="List"/>
    <w:basedOn w:val="BodyText"/>
    <w:uiPriority w:val="99"/>
    <w:rsid w:val="00DD1392"/>
    <w:rPr>
      <w:rFonts w:cs="Lohit Hindi"/>
    </w:rPr>
  </w:style>
  <w:style w:type="paragraph" w:styleId="Title">
    <w:name w:val="Title"/>
    <w:basedOn w:val="a"/>
    <w:link w:val="TitleChar"/>
    <w:uiPriority w:val="99"/>
    <w:qFormat/>
    <w:rsid w:val="00DD1392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3708FF"/>
    <w:rPr>
      <w:rFonts w:ascii="Cambria" w:hAnsi="Cambria" w:cs="Times New Roman"/>
      <w:b/>
      <w:bCs/>
      <w:kern w:val="28"/>
      <w:sz w:val="32"/>
      <w:szCs w:val="32"/>
    </w:rPr>
  </w:style>
  <w:style w:type="paragraph" w:styleId="Index1">
    <w:name w:val="index 1"/>
    <w:basedOn w:val="Normal"/>
    <w:next w:val="Normal"/>
    <w:autoRedefine/>
    <w:uiPriority w:val="99"/>
    <w:semiHidden/>
    <w:rsid w:val="00DE3164"/>
    <w:pPr>
      <w:ind w:left="220" w:hanging="220"/>
    </w:pPr>
  </w:style>
  <w:style w:type="paragraph" w:styleId="IndexHeading">
    <w:name w:val="index heading"/>
    <w:basedOn w:val="a"/>
    <w:uiPriority w:val="99"/>
    <w:rsid w:val="00DD1392"/>
    <w:pPr>
      <w:suppressLineNumbers/>
    </w:pPr>
    <w:rPr>
      <w:rFonts w:cs="Lohit Hindi"/>
    </w:rPr>
  </w:style>
  <w:style w:type="paragraph" w:customStyle="1" w:styleId="a3">
    <w:name w:val="Заглавие"/>
    <w:basedOn w:val="a"/>
    <w:next w:val="Subtitle"/>
    <w:uiPriority w:val="99"/>
    <w:rsid w:val="00DD1392"/>
    <w:pPr>
      <w:suppressLineNumbers/>
      <w:spacing w:before="120" w:after="120"/>
      <w:jc w:val="center"/>
    </w:pPr>
    <w:rPr>
      <w:rFonts w:cs="Lohit Hindi"/>
      <w:b/>
      <w:bCs/>
      <w:i/>
      <w:iCs/>
      <w:sz w:val="24"/>
      <w:szCs w:val="24"/>
    </w:rPr>
  </w:style>
  <w:style w:type="paragraph" w:styleId="Subtitle">
    <w:name w:val="Subtitle"/>
    <w:basedOn w:val="a2"/>
    <w:next w:val="BodyText"/>
    <w:link w:val="SubtitleChar"/>
    <w:uiPriority w:val="99"/>
    <w:qFormat/>
    <w:rsid w:val="00DD1392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708FF"/>
    <w:rPr>
      <w:rFonts w:ascii="Cambria" w:hAnsi="Cambria" w:cs="Times New Roman"/>
      <w:sz w:val="24"/>
      <w:szCs w:val="24"/>
    </w:rPr>
  </w:style>
  <w:style w:type="paragraph" w:styleId="ListParagraph">
    <w:name w:val="List Paragraph"/>
    <w:basedOn w:val="a"/>
    <w:uiPriority w:val="99"/>
    <w:qFormat/>
    <w:rsid w:val="00DD1392"/>
    <w:pPr>
      <w:ind w:left="720"/>
    </w:pPr>
  </w:style>
  <w:style w:type="paragraph" w:customStyle="1" w:styleId="a4">
    <w:name w:val="Содержимое таблицы"/>
    <w:basedOn w:val="a"/>
    <w:uiPriority w:val="99"/>
    <w:rsid w:val="00DD1392"/>
    <w:pPr>
      <w:suppressLineNumbers/>
    </w:pPr>
  </w:style>
  <w:style w:type="paragraph" w:customStyle="1" w:styleId="a5">
    <w:name w:val="Заголовок таблицы"/>
    <w:basedOn w:val="a4"/>
    <w:uiPriority w:val="99"/>
    <w:rsid w:val="00DD1392"/>
    <w:pPr>
      <w:jc w:val="center"/>
    </w:pPr>
    <w:rPr>
      <w:b/>
      <w:bCs/>
    </w:rPr>
  </w:style>
  <w:style w:type="paragraph" w:styleId="BalloonText">
    <w:name w:val="Balloon Text"/>
    <w:basedOn w:val="a"/>
    <w:link w:val="BalloonTextChar"/>
    <w:uiPriority w:val="99"/>
    <w:rsid w:val="00DD1392"/>
    <w:pPr>
      <w:spacing w:after="0" w:line="100" w:lineRule="atLeast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708FF"/>
    <w:rPr>
      <w:rFonts w:ascii="Times New Roman" w:hAnsi="Times New Roman" w:cs="Times New Roman"/>
      <w:sz w:val="2"/>
    </w:rPr>
  </w:style>
  <w:style w:type="paragraph" w:customStyle="1" w:styleId="ConsPlusNormal">
    <w:name w:val="ConsPlusNormal"/>
    <w:uiPriority w:val="99"/>
    <w:rsid w:val="00DD1392"/>
    <w:pPr>
      <w:widowControl w:val="0"/>
      <w:tabs>
        <w:tab w:val="left" w:pos="708"/>
      </w:tabs>
      <w:suppressAutoHyphens/>
      <w:spacing w:line="100" w:lineRule="atLeast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568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19</Pages>
  <Words>2668</Words>
  <Characters>15210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Анализ государственной итоговой аттестации - 2015   </dc:title>
  <dc:subject/>
  <dc:creator>Юланов</dc:creator>
  <cp:keywords/>
  <dc:description/>
  <cp:lastModifiedBy>sensei2</cp:lastModifiedBy>
  <cp:revision>2</cp:revision>
  <cp:lastPrinted>2018-06-26T11:58:00Z</cp:lastPrinted>
  <dcterms:created xsi:type="dcterms:W3CDTF">2019-04-17T07:00:00Z</dcterms:created>
  <dcterms:modified xsi:type="dcterms:W3CDTF">2019-04-17T07:00:00Z</dcterms:modified>
</cp:coreProperties>
</file>